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A5F" w:rsidRPr="00F552B1" w:rsidRDefault="00697A5F" w:rsidP="00697A5F">
      <w:pPr>
        <w:spacing w:after="160" w:line="259" w:lineRule="auto"/>
        <w:jc w:val="right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Gdynia, dnia </w:t>
      </w:r>
      <w:r w:rsidR="00D925E3">
        <w:rPr>
          <w:rFonts w:asciiTheme="minorHAnsi" w:eastAsiaTheme="minorHAnsi" w:hAnsiTheme="minorHAnsi" w:cstheme="minorHAnsi"/>
          <w:lang w:eastAsia="en-US"/>
        </w:rPr>
        <w:t>1</w:t>
      </w:r>
      <w:r w:rsidR="007F3E9E">
        <w:rPr>
          <w:rFonts w:asciiTheme="minorHAnsi" w:eastAsiaTheme="minorHAnsi" w:hAnsiTheme="minorHAnsi" w:cstheme="minorHAnsi"/>
          <w:lang w:eastAsia="en-US"/>
        </w:rPr>
        <w:t>8</w:t>
      </w:r>
      <w:r w:rsidR="00817C30" w:rsidRPr="00817C30">
        <w:rPr>
          <w:rFonts w:asciiTheme="minorHAnsi" w:eastAsiaTheme="minorHAnsi" w:hAnsiTheme="minorHAnsi" w:cstheme="minorHAnsi"/>
          <w:lang w:eastAsia="en-US"/>
        </w:rPr>
        <w:t>.0</w:t>
      </w:r>
      <w:r w:rsidR="00D925E3">
        <w:rPr>
          <w:rFonts w:asciiTheme="minorHAnsi" w:eastAsiaTheme="minorHAnsi" w:hAnsiTheme="minorHAnsi" w:cstheme="minorHAnsi"/>
          <w:lang w:eastAsia="en-US"/>
        </w:rPr>
        <w:t>7</w:t>
      </w:r>
      <w:r w:rsidR="00DB2F59" w:rsidRPr="00817C30">
        <w:rPr>
          <w:rFonts w:asciiTheme="minorHAnsi" w:eastAsiaTheme="minorHAnsi" w:hAnsiTheme="minorHAnsi" w:cstheme="minorHAnsi"/>
          <w:lang w:eastAsia="en-US"/>
        </w:rPr>
        <w:t>.</w:t>
      </w:r>
      <w:r w:rsidR="00DB2F59" w:rsidRPr="00F552B1">
        <w:rPr>
          <w:rFonts w:asciiTheme="minorHAnsi" w:eastAsiaTheme="minorHAnsi" w:hAnsiTheme="minorHAnsi" w:cstheme="minorHAnsi"/>
          <w:lang w:eastAsia="en-US"/>
        </w:rPr>
        <w:t>202</w:t>
      </w:r>
      <w:r w:rsidR="0044160B">
        <w:rPr>
          <w:rFonts w:asciiTheme="minorHAnsi" w:eastAsiaTheme="minorHAnsi" w:hAnsiTheme="minorHAnsi" w:cstheme="minorHAnsi"/>
          <w:lang w:eastAsia="en-US"/>
        </w:rPr>
        <w:t>3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r.</w:t>
      </w:r>
    </w:p>
    <w:p w:rsidR="00697A5F" w:rsidRPr="00F552B1" w:rsidRDefault="00697A5F" w:rsidP="00697A5F">
      <w:pPr>
        <w:spacing w:line="259" w:lineRule="auto"/>
        <w:ind w:firstLine="504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697A5F" w:rsidRPr="00F552B1" w:rsidRDefault="00697A5F" w:rsidP="00697A5F">
      <w:pPr>
        <w:tabs>
          <w:tab w:val="left" w:pos="708"/>
          <w:tab w:val="center" w:pos="4536"/>
          <w:tab w:val="right" w:pos="9072"/>
        </w:tabs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697A5F" w:rsidRPr="00F552B1" w:rsidRDefault="00697A5F" w:rsidP="00697A5F">
      <w:pPr>
        <w:tabs>
          <w:tab w:val="left" w:pos="708"/>
          <w:tab w:val="center" w:pos="4536"/>
          <w:tab w:val="right" w:pos="9072"/>
        </w:tabs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ZAPYTANIE  OFERTOWE</w:t>
      </w:r>
    </w:p>
    <w:p w:rsidR="00697A5F" w:rsidRPr="00F552B1" w:rsidRDefault="00697A5F" w:rsidP="00697A5F">
      <w:pPr>
        <w:tabs>
          <w:tab w:val="left" w:pos="708"/>
          <w:tab w:val="center" w:pos="4536"/>
          <w:tab w:val="right" w:pos="9072"/>
        </w:tabs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w ramach zasady konkurencyjności na:</w:t>
      </w:r>
    </w:p>
    <w:p w:rsidR="00697A5F" w:rsidRPr="00F552B1" w:rsidRDefault="000244EC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przeprowadzenie</w:t>
      </w:r>
      <w:r w:rsidR="0044160B">
        <w:rPr>
          <w:rFonts w:asciiTheme="minorHAnsi" w:eastAsiaTheme="minorHAnsi" w:hAnsiTheme="minorHAnsi" w:cstheme="minorHAnsi"/>
          <w:lang w:eastAsia="en-US"/>
        </w:rPr>
        <w:t xml:space="preserve"> 2</w:t>
      </w:r>
      <w:r w:rsidR="0045387C" w:rsidRPr="00F552B1">
        <w:rPr>
          <w:rFonts w:asciiTheme="minorHAnsi" w:eastAsiaTheme="minorHAnsi" w:hAnsiTheme="minorHAnsi" w:cstheme="minorHAnsi"/>
          <w:lang w:eastAsia="en-US"/>
        </w:rPr>
        <w:t xml:space="preserve"> edycji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szkoleń: </w:t>
      </w:r>
      <w:r w:rsidR="0045387C" w:rsidRPr="00F552B1">
        <w:rPr>
          <w:rFonts w:asciiTheme="minorHAnsi" w:eastAsiaTheme="minorHAnsi" w:hAnsiTheme="minorHAnsi" w:cstheme="minorHAnsi"/>
          <w:lang w:eastAsia="en-US"/>
        </w:rPr>
        <w:t>„</w:t>
      </w:r>
      <w:r w:rsidR="0044160B">
        <w:rPr>
          <w:rFonts w:asciiTheme="minorHAnsi" w:eastAsiaTheme="minorHAnsi" w:hAnsiTheme="minorHAnsi" w:cstheme="minorHAnsi"/>
          <w:lang w:eastAsia="en-US"/>
        </w:rPr>
        <w:t xml:space="preserve">Szkolenie </w:t>
      </w:r>
      <w:r w:rsidR="00CD7890">
        <w:rPr>
          <w:rFonts w:asciiTheme="minorHAnsi" w:eastAsiaTheme="minorHAnsi" w:hAnsiTheme="minorHAnsi" w:cstheme="minorHAnsi"/>
          <w:lang w:eastAsia="en-US"/>
        </w:rPr>
        <w:t>stylizacji paznokci z egzaminem zewnętrznym</w:t>
      </w:r>
      <w:r w:rsidR="0045387C" w:rsidRPr="00F552B1">
        <w:rPr>
          <w:rFonts w:asciiTheme="minorHAnsi" w:eastAsiaTheme="minorHAnsi" w:hAnsiTheme="minorHAnsi" w:cstheme="minorHAnsi"/>
          <w:lang w:eastAsia="en-US"/>
        </w:rPr>
        <w:t>”</w:t>
      </w:r>
      <w:r w:rsidR="00697A5F" w:rsidRPr="00F552B1">
        <w:rPr>
          <w:rFonts w:asciiTheme="minorHAnsi" w:eastAsiaTheme="minorHAnsi" w:hAnsiTheme="minorHAnsi" w:cstheme="minorHAnsi"/>
          <w:lang w:eastAsia="en-US"/>
        </w:rPr>
        <w:t xml:space="preserve"> w projekcie: </w:t>
      </w:r>
      <w:r w:rsidR="00697A5F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„Kwalifikacje dla Pomorzan II” </w:t>
      </w:r>
      <w:r w:rsidR="00697A5F" w:rsidRPr="00F552B1">
        <w:rPr>
          <w:rFonts w:asciiTheme="minorHAnsi" w:eastAsiaTheme="minorHAnsi" w:hAnsiTheme="minorHAnsi" w:cstheme="minorHAnsi"/>
          <w:lang w:eastAsia="en-US"/>
        </w:rPr>
        <w:t>w ramach Regionalnego Programu Operacyjnego Województwa Pomorskiego na lata 2014-2020 współfinansowanego ze środków Unii Europejskiej, Europejskiego Funduszu Społecznego.</w:t>
      </w:r>
    </w:p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tbl>
      <w:tblPr>
        <w:tblW w:w="9210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6550"/>
        <w:gridCol w:w="2520"/>
        <w:gridCol w:w="102"/>
      </w:tblGrid>
      <w:tr w:rsidR="00697A5F" w:rsidRPr="00F552B1" w:rsidTr="00077AC6">
        <w:trPr>
          <w:gridBefore w:val="1"/>
          <w:gridAfter w:val="1"/>
          <w:wBefore w:w="38" w:type="dxa"/>
          <w:wAfter w:w="102" w:type="dxa"/>
        </w:trPr>
        <w:tc>
          <w:tcPr>
            <w:tcW w:w="6550" w:type="dxa"/>
          </w:tcPr>
          <w:p w:rsidR="00697A5F" w:rsidRPr="00F552B1" w:rsidRDefault="00697A5F" w:rsidP="00697A5F">
            <w:pPr>
              <w:jc w:val="both"/>
              <w:rPr>
                <w:rFonts w:asciiTheme="minorHAnsi" w:eastAsia="SimSun" w:hAnsiTheme="minorHAnsi" w:cstheme="minorHAnsi"/>
                <w:lang w:eastAsia="zh-CN"/>
              </w:rPr>
            </w:pPr>
            <w:r w:rsidRPr="00F552B1">
              <w:rPr>
                <w:rFonts w:asciiTheme="minorHAnsi" w:eastAsia="SimSun" w:hAnsiTheme="minorHAnsi" w:cstheme="minorHAnsi"/>
                <w:bCs/>
                <w:lang w:eastAsia="zh-CN"/>
              </w:rPr>
              <w:t>Nr</w:t>
            </w:r>
            <w:r w:rsidRPr="00F552B1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 xml:space="preserve"> </w:t>
            </w:r>
            <w:r w:rsidRPr="00F552B1">
              <w:rPr>
                <w:rFonts w:asciiTheme="minorHAnsi" w:eastAsia="SimSun" w:hAnsiTheme="minorHAnsi" w:cstheme="minorHAnsi"/>
                <w:lang w:eastAsia="zh-CN"/>
              </w:rPr>
              <w:t>ZO-</w:t>
            </w:r>
            <w:r w:rsidR="00D64875" w:rsidRPr="00F552B1">
              <w:rPr>
                <w:rFonts w:asciiTheme="minorHAnsi" w:eastAsia="SimSun" w:hAnsiTheme="minorHAnsi" w:cstheme="minorHAnsi"/>
                <w:lang w:eastAsia="zh-CN"/>
              </w:rPr>
              <w:t>1</w:t>
            </w:r>
            <w:r w:rsidR="00D925E3">
              <w:rPr>
                <w:rFonts w:asciiTheme="minorHAnsi" w:eastAsia="SimSun" w:hAnsiTheme="minorHAnsi" w:cstheme="minorHAnsi"/>
                <w:lang w:eastAsia="zh-CN"/>
              </w:rPr>
              <w:t>8</w:t>
            </w:r>
            <w:r w:rsidRPr="00F552B1">
              <w:rPr>
                <w:rFonts w:asciiTheme="minorHAnsi" w:eastAsia="SimSun" w:hAnsiTheme="minorHAnsi" w:cstheme="minorHAnsi"/>
                <w:lang w:eastAsia="zh-CN"/>
              </w:rPr>
              <w:t>/</w:t>
            </w:r>
            <w:proofErr w:type="spellStart"/>
            <w:r w:rsidRPr="00F552B1">
              <w:rPr>
                <w:rFonts w:asciiTheme="minorHAnsi" w:eastAsia="SimSun" w:hAnsiTheme="minorHAnsi" w:cstheme="minorHAnsi"/>
                <w:lang w:eastAsia="zh-CN"/>
              </w:rPr>
              <w:t>KDPII</w:t>
            </w:r>
            <w:proofErr w:type="spellEnd"/>
            <w:r w:rsidRPr="00F552B1">
              <w:rPr>
                <w:rFonts w:asciiTheme="minorHAnsi" w:eastAsia="SimSun" w:hAnsiTheme="minorHAnsi" w:cstheme="minorHAnsi"/>
                <w:lang w:eastAsia="zh-CN"/>
              </w:rPr>
              <w:t>/20</w:t>
            </w:r>
            <w:r w:rsidR="00DB2F59" w:rsidRPr="00F552B1">
              <w:rPr>
                <w:rFonts w:asciiTheme="minorHAnsi" w:eastAsia="SimSun" w:hAnsiTheme="minorHAnsi" w:cstheme="minorHAnsi"/>
                <w:lang w:eastAsia="zh-CN"/>
              </w:rPr>
              <w:t>2</w:t>
            </w:r>
            <w:r w:rsidR="0044160B">
              <w:rPr>
                <w:rFonts w:asciiTheme="minorHAnsi" w:eastAsia="SimSun" w:hAnsiTheme="minorHAnsi" w:cstheme="minorHAnsi"/>
                <w:lang w:eastAsia="zh-CN"/>
              </w:rPr>
              <w:t>3</w:t>
            </w:r>
          </w:p>
          <w:p w:rsidR="00D64875" w:rsidRPr="00F552B1" w:rsidRDefault="00D64875" w:rsidP="00697A5F">
            <w:pPr>
              <w:jc w:val="both"/>
              <w:rPr>
                <w:rFonts w:asciiTheme="minorHAnsi" w:eastAsia="SimSun" w:hAnsiTheme="minorHAnsi" w:cstheme="minorHAnsi"/>
                <w:lang w:eastAsia="zh-CN"/>
              </w:rPr>
            </w:pPr>
            <w:r w:rsidRPr="00A1180C">
              <w:rPr>
                <w:rFonts w:asciiTheme="minorHAnsi" w:eastAsia="SimSun" w:hAnsiTheme="minorHAnsi" w:cstheme="minorHAnsi"/>
                <w:lang w:eastAsia="zh-CN"/>
              </w:rPr>
              <w:t>nr z Bazy Konkurencyjności:</w:t>
            </w:r>
            <w:r w:rsidR="003D46BF" w:rsidRPr="0020023A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="00E660D6" w:rsidRPr="00E660D6">
              <w:rPr>
                <w:rFonts w:asciiTheme="minorHAnsi" w:eastAsia="SimSun" w:hAnsiTheme="minorHAnsi" w:cstheme="minorHAnsi"/>
                <w:lang w:eastAsia="zh-CN"/>
              </w:rPr>
              <w:t>2023-552-166958</w:t>
            </w:r>
            <w:bookmarkStart w:id="0" w:name="_GoBack"/>
            <w:bookmarkEnd w:id="0"/>
          </w:p>
          <w:p w:rsidR="00697A5F" w:rsidRPr="00F552B1" w:rsidRDefault="00697A5F" w:rsidP="00697A5F">
            <w:pPr>
              <w:jc w:val="both"/>
              <w:rPr>
                <w:rFonts w:asciiTheme="minorHAnsi" w:eastAsia="SimSun" w:hAnsiTheme="minorHAnsi" w:cstheme="minorHAnsi"/>
                <w:b/>
                <w:bCs/>
                <w:lang w:eastAsia="zh-CN"/>
              </w:rPr>
            </w:pPr>
          </w:p>
        </w:tc>
        <w:tc>
          <w:tcPr>
            <w:tcW w:w="2520" w:type="dxa"/>
          </w:tcPr>
          <w:p w:rsidR="00697A5F" w:rsidRPr="00F552B1" w:rsidRDefault="00697A5F" w:rsidP="00697A5F">
            <w:pPr>
              <w:ind w:left="1080"/>
              <w:rPr>
                <w:rFonts w:asciiTheme="minorHAnsi" w:eastAsia="SimSun" w:hAnsiTheme="minorHAnsi" w:cstheme="minorHAnsi"/>
                <w:b/>
                <w:lang w:eastAsia="zh-CN"/>
              </w:rPr>
            </w:pPr>
          </w:p>
        </w:tc>
      </w:tr>
      <w:tr w:rsidR="00697A5F" w:rsidRPr="00F552B1" w:rsidTr="00077A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1. Zamawiający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Fundacja Gospodarcza,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ul. Olimpijska 2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81-538 Gdynia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tel. 58 622 60 17, 58 622 20 52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NIP: 583-000-90-04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REGON:002831082</w:t>
      </w:r>
    </w:p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tabs>
                <w:tab w:val="center" w:pos="4536"/>
                <w:tab w:val="right" w:pos="9072"/>
              </w:tabs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  <w:lang w:eastAsia="en-US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  <w:lang w:eastAsia="en-US"/>
              </w:rPr>
              <w:t>2. Opis przedmiotu zamówienia</w:t>
            </w:r>
          </w:p>
        </w:tc>
      </w:tr>
    </w:tbl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Przedmiotem zamówienia jest </w:t>
      </w:r>
      <w:r w:rsidR="000244EC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przeprowadzenie </w:t>
      </w:r>
      <w:r w:rsidR="0044160B">
        <w:rPr>
          <w:rFonts w:asciiTheme="minorHAnsi" w:eastAsiaTheme="minorHAnsi" w:hAnsiTheme="minorHAnsi" w:cstheme="minorHAnsi"/>
          <w:b/>
          <w:bCs/>
          <w:lang w:eastAsia="en-US"/>
        </w:rPr>
        <w:t>2</w:t>
      </w:r>
      <w:r w:rsidR="000244EC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edycji szkoleń: </w:t>
      </w:r>
      <w:r w:rsidR="0044160B" w:rsidRPr="0044160B">
        <w:rPr>
          <w:rFonts w:asciiTheme="minorHAnsi" w:eastAsiaTheme="minorHAnsi" w:hAnsiTheme="minorHAnsi" w:cstheme="minorHAnsi"/>
          <w:b/>
          <w:bCs/>
          <w:lang w:eastAsia="en-US"/>
        </w:rPr>
        <w:t xml:space="preserve">„Szkolenie </w:t>
      </w:r>
      <w:r w:rsidR="00CD7890">
        <w:rPr>
          <w:rFonts w:asciiTheme="minorHAnsi" w:eastAsiaTheme="minorHAnsi" w:hAnsiTheme="minorHAnsi" w:cstheme="minorHAnsi"/>
          <w:b/>
          <w:bCs/>
          <w:lang w:eastAsia="en-US"/>
        </w:rPr>
        <w:t>stylizacji paznokci z egzaminem zewnętrznym</w:t>
      </w:r>
      <w:r w:rsidR="0044160B" w:rsidRPr="0044160B">
        <w:rPr>
          <w:rFonts w:asciiTheme="minorHAnsi" w:eastAsiaTheme="minorHAnsi" w:hAnsiTheme="minorHAnsi" w:cstheme="minorHAnsi"/>
          <w:b/>
          <w:bCs/>
          <w:lang w:eastAsia="en-US"/>
        </w:rPr>
        <w:t>”</w:t>
      </w:r>
      <w:r w:rsidR="0044160B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bCs/>
          <w:lang w:eastAsia="en-US"/>
        </w:rPr>
        <w:t>w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projekcie: 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„Kwalifikacje dla Pomorzan II”.</w:t>
      </w:r>
    </w:p>
    <w:p w:rsidR="00697A5F" w:rsidRPr="00F552B1" w:rsidRDefault="00697A5F" w:rsidP="00697A5F">
      <w:pPr>
        <w:tabs>
          <w:tab w:val="left" w:pos="1875"/>
        </w:tabs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  <w:b/>
          <w:bCs/>
        </w:rPr>
        <w:t>Miejsce wykonania usługi:</w:t>
      </w:r>
      <w:r w:rsidRPr="00F552B1">
        <w:rPr>
          <w:rFonts w:asciiTheme="minorHAnsi" w:eastAsiaTheme="minorHAnsi" w:hAnsiTheme="minorHAnsi" w:cstheme="minorHAnsi"/>
        </w:rPr>
        <w:t xml:space="preserve"> w siedzibie Zamawiającego – Fundacja Gospodarcza</w:t>
      </w:r>
      <w:r w:rsidR="00EB5F99" w:rsidRPr="00F552B1">
        <w:rPr>
          <w:rFonts w:asciiTheme="minorHAnsi" w:eastAsiaTheme="minorHAnsi" w:hAnsiTheme="minorHAnsi" w:cstheme="minorHAnsi"/>
        </w:rPr>
        <w:t>.</w:t>
      </w:r>
      <w:r w:rsidRPr="00F552B1">
        <w:rPr>
          <w:rFonts w:asciiTheme="minorHAnsi" w:eastAsiaTheme="minorHAnsi" w:hAnsiTheme="minorHAnsi" w:cstheme="minorHAnsi"/>
        </w:rPr>
        <w:t xml:space="preserve"> Fundacja Gospodarcza czynna jest w dni robocze od poniedziałku do piątku w godz. 7.30 – 15.30.</w:t>
      </w:r>
      <w:r w:rsidR="00EB5F99" w:rsidRPr="00F552B1">
        <w:rPr>
          <w:rFonts w:asciiTheme="minorHAnsi" w:eastAsiaTheme="minorHAnsi" w:hAnsiTheme="minorHAnsi" w:cstheme="minorHAnsi"/>
        </w:rPr>
        <w:t xml:space="preserve"> Realizacja zajęć w dni robocze w godz. 15.30 - 19.30</w:t>
      </w:r>
      <w:r w:rsidR="00E62A6F" w:rsidRPr="00F552B1">
        <w:rPr>
          <w:rFonts w:asciiTheme="minorHAnsi" w:eastAsiaTheme="minorHAnsi" w:hAnsiTheme="minorHAnsi" w:cstheme="minorHAnsi"/>
        </w:rPr>
        <w:t xml:space="preserve"> i/lub w weekendy</w:t>
      </w:r>
      <w:r w:rsidR="0044160B">
        <w:rPr>
          <w:rFonts w:asciiTheme="minorHAnsi" w:eastAsiaTheme="minorHAnsi" w:hAnsiTheme="minorHAnsi" w:cstheme="minorHAnsi"/>
        </w:rPr>
        <w:t xml:space="preserve"> (preferowane soboty)</w:t>
      </w:r>
      <w:r w:rsidR="00EB5F99" w:rsidRPr="00F552B1">
        <w:rPr>
          <w:rFonts w:asciiTheme="minorHAnsi" w:eastAsiaTheme="minorHAnsi" w:hAnsiTheme="minorHAnsi" w:cstheme="minorHAnsi"/>
        </w:rPr>
        <w:t xml:space="preserve">. </w:t>
      </w:r>
      <w:r w:rsidR="00714585" w:rsidRPr="00F552B1">
        <w:rPr>
          <w:rFonts w:asciiTheme="minorHAnsi" w:eastAsiaTheme="minorHAnsi" w:hAnsiTheme="minorHAnsi" w:cstheme="minorHAnsi"/>
        </w:rPr>
        <w:t>Zajęcia będą realizowane w formie stacjonarnej. Tylko w przypadku</w:t>
      </w:r>
      <w:r w:rsidR="00684B5A">
        <w:rPr>
          <w:rFonts w:asciiTheme="minorHAnsi" w:eastAsiaTheme="minorHAnsi" w:hAnsiTheme="minorHAnsi" w:cstheme="minorHAnsi"/>
        </w:rPr>
        <w:t xml:space="preserve"> wystąpienia nieprzewidzianej sytuacji ograniczającej możliwość realizacji działań stacjonarnie np. duży  wzrost</w:t>
      </w:r>
      <w:r w:rsidR="00714585" w:rsidRPr="00F552B1">
        <w:rPr>
          <w:rFonts w:asciiTheme="minorHAnsi" w:eastAsiaTheme="minorHAnsi" w:hAnsiTheme="minorHAnsi" w:cstheme="minorHAnsi"/>
        </w:rPr>
        <w:t xml:space="preserve"> zagrożenia epidemiologicznego i </w:t>
      </w:r>
      <w:r w:rsidR="00684B5A">
        <w:rPr>
          <w:rFonts w:asciiTheme="minorHAnsi" w:eastAsiaTheme="minorHAnsi" w:hAnsiTheme="minorHAnsi" w:cstheme="minorHAnsi"/>
        </w:rPr>
        <w:t xml:space="preserve">wprowadzenie </w:t>
      </w:r>
      <w:r w:rsidR="00714585" w:rsidRPr="00F552B1">
        <w:rPr>
          <w:rFonts w:asciiTheme="minorHAnsi" w:eastAsiaTheme="minorHAnsi" w:hAnsiTheme="minorHAnsi" w:cstheme="minorHAnsi"/>
        </w:rPr>
        <w:t xml:space="preserve">zaleceń dotyczących realizacji zajęć w formie zdalnej, dopuszcza się możliwość realizacji </w:t>
      </w:r>
      <w:r w:rsidR="00684B5A">
        <w:rPr>
          <w:rFonts w:asciiTheme="minorHAnsi" w:eastAsiaTheme="minorHAnsi" w:hAnsiTheme="minorHAnsi" w:cstheme="minorHAnsi"/>
        </w:rPr>
        <w:t>zajęć</w:t>
      </w:r>
      <w:r w:rsidR="00714585" w:rsidRPr="00F552B1">
        <w:rPr>
          <w:rFonts w:asciiTheme="minorHAnsi" w:eastAsiaTheme="minorHAnsi" w:hAnsiTheme="minorHAnsi" w:cstheme="minorHAnsi"/>
        </w:rPr>
        <w:t xml:space="preserve"> </w:t>
      </w:r>
      <w:r w:rsidR="00684B5A">
        <w:rPr>
          <w:rFonts w:asciiTheme="minorHAnsi" w:eastAsiaTheme="minorHAnsi" w:hAnsiTheme="minorHAnsi" w:cstheme="minorHAnsi"/>
        </w:rPr>
        <w:t xml:space="preserve">przez trenera </w:t>
      </w:r>
      <w:r w:rsidR="00714585" w:rsidRPr="00F552B1">
        <w:rPr>
          <w:rFonts w:asciiTheme="minorHAnsi" w:eastAsiaTheme="minorHAnsi" w:hAnsiTheme="minorHAnsi" w:cstheme="minorHAnsi"/>
        </w:rPr>
        <w:t>w formie zdalnej</w:t>
      </w:r>
      <w:r w:rsidR="00684B5A">
        <w:rPr>
          <w:rFonts w:asciiTheme="minorHAnsi" w:eastAsiaTheme="minorHAnsi" w:hAnsiTheme="minorHAnsi" w:cstheme="minorHAnsi"/>
        </w:rPr>
        <w:t>. Przy czym jeśli będzie taka możliwość Zamawiający będziemy wymagał, żeby zajęcia prowadzone były przez trenera online z siedziby Zamawiającego.</w:t>
      </w:r>
      <w:r w:rsidR="00714585" w:rsidRPr="00F552B1">
        <w:rPr>
          <w:rFonts w:asciiTheme="minorHAnsi" w:eastAsiaTheme="minorHAnsi" w:hAnsiTheme="minorHAnsi" w:cstheme="minorHAnsi"/>
        </w:rPr>
        <w:t xml:space="preserve"> Decyzja w przypadku </w:t>
      </w:r>
      <w:r w:rsidR="00684B5A">
        <w:rPr>
          <w:rFonts w:asciiTheme="minorHAnsi" w:eastAsiaTheme="minorHAnsi" w:hAnsiTheme="minorHAnsi" w:cstheme="minorHAnsi"/>
        </w:rPr>
        <w:t xml:space="preserve">zmian </w:t>
      </w:r>
      <w:r w:rsidR="00714585" w:rsidRPr="00F552B1">
        <w:rPr>
          <w:rFonts w:asciiTheme="minorHAnsi" w:eastAsiaTheme="minorHAnsi" w:hAnsiTheme="minorHAnsi" w:cstheme="minorHAnsi"/>
        </w:rPr>
        <w:t>będzie należała do Zamawiającego.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  <w:b/>
          <w:bCs/>
        </w:rPr>
        <w:t>Informacje ogólne: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Fundacja Gospodarcza z siedzibą w Gdyni realizuje projekt pn.: </w:t>
      </w:r>
      <w:r w:rsidRPr="00F552B1">
        <w:rPr>
          <w:rFonts w:asciiTheme="minorHAnsi" w:eastAsiaTheme="minorHAnsi" w:hAnsiTheme="minorHAnsi" w:cstheme="minorHAnsi"/>
          <w:b/>
          <w:lang w:eastAsia="en-US"/>
        </w:rPr>
        <w:t>„Kwalifikacje dla Pomorzan II”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spacing w:after="160" w:line="259" w:lineRule="auto"/>
        <w:ind w:left="567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Projekt jest realizowany w ramach Regionalnego Programu Operacyjnego Województwa Pomorskiego na lata 2014-2020, Osi Priorytetowej: 5 Zatrudnienie, Działania: 5.5. Kształcenie ustawiczne.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Projekt jest współfinansowany ze środków Unii Europejskiej w ramach Europejskiego Funduszu Społecznego. 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Czas trwania projektu: 01.0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>6</w:t>
      </w:r>
      <w:r w:rsidRPr="00F552B1">
        <w:rPr>
          <w:rFonts w:asciiTheme="minorHAnsi" w:eastAsiaTheme="minorHAnsi" w:hAnsiTheme="minorHAnsi" w:cstheme="minorHAnsi"/>
          <w:lang w:eastAsia="en-US"/>
        </w:rPr>
        <w:t>.2020 r. - 3</w:t>
      </w:r>
      <w:r w:rsidR="0044160B">
        <w:rPr>
          <w:rFonts w:asciiTheme="minorHAnsi" w:eastAsiaTheme="minorHAnsi" w:hAnsiTheme="minorHAnsi" w:cstheme="minorHAnsi"/>
          <w:lang w:eastAsia="en-US"/>
        </w:rPr>
        <w:t>0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>0</w:t>
      </w:r>
      <w:r w:rsidR="0044160B">
        <w:rPr>
          <w:rFonts w:asciiTheme="minorHAnsi" w:eastAsiaTheme="minorHAnsi" w:hAnsiTheme="minorHAnsi" w:cstheme="minorHAnsi"/>
          <w:lang w:eastAsia="en-US"/>
        </w:rPr>
        <w:t>9</w:t>
      </w:r>
      <w:r w:rsidRPr="00F552B1">
        <w:rPr>
          <w:rFonts w:asciiTheme="minorHAnsi" w:eastAsiaTheme="minorHAnsi" w:hAnsiTheme="minorHAnsi" w:cstheme="minorHAnsi"/>
          <w:lang w:eastAsia="en-US"/>
        </w:rPr>
        <w:t>.202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>3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r.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 xml:space="preserve"> (okres realizacji projektu może ulec wydłużeniu, na okres nie dłuższy niż do końca 2023 r.)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Realizacja projektu uzależniona jest od wypłaty transz dofinansowania przez Instytucję Zarządzającą.</w:t>
      </w:r>
      <w:r w:rsidRPr="00F552B1">
        <w:rPr>
          <w:rFonts w:asciiTheme="minorHAnsi" w:eastAsiaTheme="minorHAnsi" w:hAnsiTheme="minorHAnsi" w:cstheme="minorHAnsi"/>
          <w:bCs/>
          <w:lang w:eastAsia="en-US"/>
        </w:rPr>
        <w:t xml:space="preserve"> 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Projekt realizowany zgodnie z zasadą równości szans i niedyskryminacji, w tym równości szans kobiet i mężczyzn oraz dostępności dla osób z niepełnosprawnościami.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DB07D3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Celem głównym projektu jest 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 xml:space="preserve">stworzenie w latach 2020-2022 oferty edukacyjnej służącej poprawie sytuacji na rynku pracy 180 osób (60K,120M) pracowników </w:t>
      </w:r>
      <w:proofErr w:type="spellStart"/>
      <w:r w:rsidR="00EF2225" w:rsidRPr="00F552B1">
        <w:rPr>
          <w:rFonts w:asciiTheme="minorHAnsi" w:eastAsiaTheme="minorHAnsi" w:hAnsiTheme="minorHAnsi" w:cstheme="minorHAnsi"/>
          <w:lang w:eastAsia="en-US"/>
        </w:rPr>
        <w:t>MŚP</w:t>
      </w:r>
      <w:proofErr w:type="spellEnd"/>
      <w:r w:rsidR="00EF2225" w:rsidRPr="00F552B1">
        <w:rPr>
          <w:rFonts w:asciiTheme="minorHAnsi" w:eastAsiaTheme="minorHAnsi" w:hAnsiTheme="minorHAnsi" w:cstheme="minorHAnsi"/>
          <w:lang w:eastAsia="en-US"/>
        </w:rPr>
        <w:t xml:space="preserve"> i </w:t>
      </w:r>
      <w:proofErr w:type="spellStart"/>
      <w:r w:rsidR="00EF2225" w:rsidRPr="00F552B1">
        <w:rPr>
          <w:rFonts w:asciiTheme="minorHAnsi" w:eastAsiaTheme="minorHAnsi" w:hAnsiTheme="minorHAnsi" w:cstheme="minorHAnsi"/>
          <w:lang w:eastAsia="en-US"/>
        </w:rPr>
        <w:t>PES</w:t>
      </w:r>
      <w:proofErr w:type="spellEnd"/>
      <w:r w:rsidR="00EF2225" w:rsidRPr="00F552B1">
        <w:rPr>
          <w:rFonts w:asciiTheme="minorHAnsi" w:eastAsiaTheme="minorHAnsi" w:hAnsiTheme="minorHAnsi" w:cstheme="minorHAnsi"/>
          <w:lang w:eastAsia="en-US"/>
        </w:rPr>
        <w:t>, w wieku aktywności zawodowej z woj. pomorskiego, które z własnej inicjatywy są zainteresowane nabyciem, uzupełnieniem lub podwyższeniem kwalifikacji zawodowych, realizowane w oparciu o popytowy model świadczenia wysokiej jakości usług edukacyjnych.</w:t>
      </w:r>
    </w:p>
    <w:p w:rsidR="00DB07D3" w:rsidRPr="00F552B1" w:rsidRDefault="00DB07D3" w:rsidP="00DB07D3">
      <w:pPr>
        <w:tabs>
          <w:tab w:val="center" w:pos="4536"/>
          <w:tab w:val="right" w:pos="9072"/>
        </w:tabs>
        <w:spacing w:after="160" w:line="259" w:lineRule="auto"/>
        <w:ind w:left="567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0C6DDD" w:rsidRPr="00F552B1" w:rsidRDefault="0045387C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Grupą docelową w projekcie są: </w:t>
      </w:r>
      <w:r w:rsidRPr="00684B5A">
        <w:rPr>
          <w:rFonts w:asciiTheme="minorHAnsi" w:eastAsiaTheme="minorHAnsi" w:hAnsiTheme="minorHAnsi" w:cstheme="minorHAnsi"/>
          <w:b/>
          <w:lang w:eastAsia="en-US"/>
        </w:rPr>
        <w:t xml:space="preserve">pracownicy mikro, małych i średnich przedsiębiorstw oraz pracownicy podmiotów ekonomii społecznej, w wieku aktywności zawodowej </w:t>
      </w:r>
      <w:r w:rsidR="0083151B">
        <w:rPr>
          <w:rFonts w:asciiTheme="minorHAnsi" w:eastAsiaTheme="minorHAnsi" w:hAnsiTheme="minorHAnsi" w:cstheme="minorHAnsi"/>
          <w:b/>
          <w:lang w:eastAsia="en-US"/>
        </w:rPr>
        <w:br/>
      </w:r>
      <w:r w:rsidRPr="00684B5A">
        <w:rPr>
          <w:rFonts w:asciiTheme="minorHAnsi" w:eastAsiaTheme="minorHAnsi" w:hAnsiTheme="minorHAnsi" w:cstheme="minorHAnsi"/>
          <w:b/>
          <w:lang w:eastAsia="en-US"/>
        </w:rPr>
        <w:t>z woj. pomorskiego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Do udziału w szkoleniu nie jest wymagane od uczestnika specjalistyczne wykształcenie, preferowane są predyspozycje do pracy w zawodzie. </w:t>
      </w:r>
      <w:r w:rsidR="000C6DDD" w:rsidRPr="00DD5FFD">
        <w:rPr>
          <w:rFonts w:asciiTheme="minorHAnsi" w:eastAsiaTheme="minorHAnsi" w:hAnsiTheme="minorHAnsi" w:cstheme="minorHAnsi"/>
          <w:b/>
          <w:lang w:eastAsia="en-US"/>
        </w:rPr>
        <w:t xml:space="preserve">Zgodnie z założeniami projektu 80% uczestników projektu winny stanowić osoby </w:t>
      </w:r>
      <w:r w:rsidR="00425FDF">
        <w:rPr>
          <w:rFonts w:asciiTheme="minorHAnsi" w:eastAsiaTheme="minorHAnsi" w:hAnsiTheme="minorHAnsi" w:cstheme="minorHAnsi"/>
          <w:b/>
          <w:lang w:eastAsia="en-US"/>
        </w:rPr>
        <w:br/>
      </w:r>
      <w:r w:rsidR="000C6DDD" w:rsidRPr="00DD5FFD">
        <w:rPr>
          <w:rFonts w:asciiTheme="minorHAnsi" w:eastAsiaTheme="minorHAnsi" w:hAnsiTheme="minorHAnsi" w:cstheme="minorHAnsi"/>
          <w:b/>
          <w:lang w:eastAsia="en-US"/>
        </w:rPr>
        <w:t>z niskimi kwalifikacjami zawodowymi (do ISCED-3).</w:t>
      </w:r>
    </w:p>
    <w:p w:rsidR="000C6DDD" w:rsidRPr="00F552B1" w:rsidRDefault="000C6DDD" w:rsidP="000C6DDD">
      <w:pPr>
        <w:tabs>
          <w:tab w:val="center" w:pos="4536"/>
          <w:tab w:val="right" w:pos="9072"/>
        </w:tabs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  <w:b/>
          <w:bCs/>
        </w:rPr>
        <w:t>Szczegółowy opis przedmiotu zamówienia:</w:t>
      </w:r>
    </w:p>
    <w:p w:rsidR="00697A5F" w:rsidRPr="00F552B1" w:rsidRDefault="00697A5F" w:rsidP="00697A5F">
      <w:pPr>
        <w:tabs>
          <w:tab w:val="left" w:pos="1875"/>
        </w:tabs>
        <w:jc w:val="both"/>
        <w:rPr>
          <w:rFonts w:asciiTheme="minorHAnsi" w:eastAsiaTheme="minorHAnsi" w:hAnsiTheme="minorHAnsi" w:cstheme="minorHAnsi"/>
        </w:rPr>
      </w:pPr>
    </w:p>
    <w:p w:rsidR="007B2609" w:rsidRPr="00F552B1" w:rsidRDefault="00697A5F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Przedmiotem zamówienia jest wykonywanie </w:t>
      </w:r>
      <w:r w:rsidR="001F7784" w:rsidRPr="00F552B1">
        <w:rPr>
          <w:rFonts w:asciiTheme="minorHAnsi" w:eastAsiaTheme="minorHAnsi" w:hAnsiTheme="minorHAnsi" w:cstheme="minorHAnsi"/>
          <w:lang w:eastAsia="en-US"/>
        </w:rPr>
        <w:t xml:space="preserve">przeprowadzenie </w:t>
      </w:r>
      <w:r w:rsidR="0044160B">
        <w:rPr>
          <w:rFonts w:asciiTheme="minorHAnsi" w:eastAsiaTheme="minorHAnsi" w:hAnsiTheme="minorHAnsi" w:cstheme="minorHAnsi"/>
          <w:u w:val="single"/>
          <w:lang w:eastAsia="en-US"/>
        </w:rPr>
        <w:t>2</w:t>
      </w:r>
      <w:r w:rsidR="001F7784" w:rsidRPr="00F552B1">
        <w:rPr>
          <w:rFonts w:asciiTheme="minorHAnsi" w:eastAsiaTheme="minorHAnsi" w:hAnsiTheme="minorHAnsi" w:cstheme="minorHAnsi"/>
          <w:u w:val="single"/>
          <w:lang w:eastAsia="en-US"/>
        </w:rPr>
        <w:t xml:space="preserve"> edycji szkolenia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 xml:space="preserve">: </w:t>
      </w:r>
      <w:r w:rsidR="0044160B" w:rsidRPr="0044160B">
        <w:rPr>
          <w:rFonts w:asciiTheme="minorHAnsi" w:eastAsiaTheme="minorHAnsi" w:hAnsiTheme="minorHAnsi" w:cstheme="minorHAnsi"/>
          <w:b/>
          <w:lang w:eastAsia="en-US"/>
        </w:rPr>
        <w:t xml:space="preserve">„Szkolenie </w:t>
      </w:r>
      <w:r w:rsidR="00CD7890">
        <w:rPr>
          <w:rFonts w:asciiTheme="minorHAnsi" w:eastAsiaTheme="minorHAnsi" w:hAnsiTheme="minorHAnsi" w:cstheme="minorHAnsi"/>
          <w:b/>
          <w:lang w:eastAsia="en-US"/>
        </w:rPr>
        <w:t>stylizacji paznokci z egzaminem zewnętrznym</w:t>
      </w:r>
      <w:r w:rsidR="0044160B" w:rsidRPr="0044160B">
        <w:rPr>
          <w:rFonts w:asciiTheme="minorHAnsi" w:eastAsiaTheme="minorHAnsi" w:hAnsiTheme="minorHAnsi" w:cstheme="minorHAnsi"/>
          <w:b/>
          <w:lang w:eastAsia="en-US"/>
        </w:rPr>
        <w:t>”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="007B2609" w:rsidRPr="00F552B1">
        <w:rPr>
          <w:rFonts w:asciiTheme="minorHAnsi" w:eastAsiaTheme="minorHAnsi" w:hAnsiTheme="minorHAnsi" w:cstheme="minorHAnsi"/>
          <w:bCs/>
          <w:lang w:eastAsia="en-US"/>
        </w:rPr>
        <w:t xml:space="preserve">łącznie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dla </w:t>
      </w:r>
      <w:r w:rsidR="0044160B">
        <w:rPr>
          <w:rFonts w:asciiTheme="minorHAnsi" w:eastAsiaTheme="minorHAnsi" w:hAnsiTheme="minorHAnsi" w:cstheme="minorHAnsi"/>
          <w:lang w:eastAsia="en-US"/>
        </w:rPr>
        <w:t>2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grup szkoleniowych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 xml:space="preserve"> (</w:t>
      </w:r>
      <w:r w:rsidR="009E669F">
        <w:rPr>
          <w:rFonts w:asciiTheme="minorHAnsi" w:eastAsiaTheme="minorHAnsi" w:hAnsiTheme="minorHAnsi" w:cstheme="minorHAnsi"/>
          <w:lang w:eastAsia="en-US"/>
        </w:rPr>
        <w:t>maksymalnie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44160B">
        <w:rPr>
          <w:rFonts w:asciiTheme="minorHAnsi" w:eastAsiaTheme="minorHAnsi" w:hAnsiTheme="minorHAnsi" w:cstheme="minorHAnsi"/>
          <w:lang w:eastAsia="en-US"/>
        </w:rPr>
        <w:t>2</w:t>
      </w:r>
      <w:r w:rsidR="00CD7890">
        <w:rPr>
          <w:rFonts w:asciiTheme="minorHAnsi" w:eastAsiaTheme="minorHAnsi" w:hAnsiTheme="minorHAnsi" w:cstheme="minorHAnsi"/>
          <w:lang w:eastAsia="en-US"/>
        </w:rPr>
        <w:t xml:space="preserve">2 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>uczestników</w:t>
      </w:r>
      <w:r w:rsidR="007B2609" w:rsidRPr="00F552B1">
        <w:rPr>
          <w:rFonts w:asciiTheme="minorHAnsi" w:eastAsiaTheme="minorHAnsi" w:hAnsiTheme="minorHAnsi" w:cstheme="minorHAnsi"/>
          <w:lang w:eastAsia="en-US"/>
        </w:rPr>
        <w:t>, średnio 1</w:t>
      </w:r>
      <w:r w:rsidR="008A701D">
        <w:rPr>
          <w:rFonts w:asciiTheme="minorHAnsi" w:eastAsiaTheme="minorHAnsi" w:hAnsiTheme="minorHAnsi" w:cstheme="minorHAnsi"/>
          <w:lang w:eastAsia="en-US"/>
        </w:rPr>
        <w:t>1</w:t>
      </w:r>
      <w:r w:rsidR="007B2609" w:rsidRPr="00F552B1">
        <w:rPr>
          <w:rFonts w:asciiTheme="minorHAnsi" w:eastAsiaTheme="minorHAnsi" w:hAnsiTheme="minorHAnsi" w:cstheme="minorHAnsi"/>
          <w:lang w:eastAsia="en-US"/>
        </w:rPr>
        <w:t xml:space="preserve"> osób na 1 grupę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>)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, </w:t>
      </w:r>
      <w:r w:rsidR="00CD7890">
        <w:rPr>
          <w:rFonts w:asciiTheme="minorHAnsi" w:eastAsiaTheme="minorHAnsi" w:hAnsiTheme="minorHAnsi" w:cstheme="minorHAnsi"/>
          <w:lang w:eastAsia="en-US"/>
        </w:rPr>
        <w:t>60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godzin szkolenia </w:t>
      </w:r>
      <w:r w:rsidR="00005B1E">
        <w:rPr>
          <w:rFonts w:asciiTheme="minorHAnsi" w:eastAsiaTheme="minorHAnsi" w:hAnsiTheme="minorHAnsi" w:cstheme="minorHAnsi"/>
          <w:lang w:eastAsia="en-US"/>
        </w:rPr>
        <w:t>wraz z egzamin</w:t>
      </w:r>
      <w:r w:rsidR="0044160B">
        <w:rPr>
          <w:rFonts w:asciiTheme="minorHAnsi" w:eastAsiaTheme="minorHAnsi" w:hAnsiTheme="minorHAnsi" w:cstheme="minorHAnsi"/>
          <w:lang w:eastAsia="en-US"/>
        </w:rPr>
        <w:t>em</w:t>
      </w:r>
      <w:r w:rsidR="00965161">
        <w:rPr>
          <w:rFonts w:asciiTheme="minorHAnsi" w:eastAsiaTheme="minorHAnsi" w:hAnsiTheme="minorHAnsi" w:cstheme="minorHAnsi"/>
          <w:lang w:eastAsia="en-US"/>
        </w:rPr>
        <w:t xml:space="preserve"> zewnętrznym</w:t>
      </w:r>
      <w:r w:rsidR="00005B1E">
        <w:rPr>
          <w:rFonts w:asciiTheme="minorHAnsi" w:eastAsiaTheme="minorHAnsi" w:hAnsiTheme="minorHAnsi" w:cstheme="minorHAnsi"/>
          <w:lang w:eastAsia="en-US"/>
        </w:rPr>
        <w:t xml:space="preserve"> </w:t>
      </w:r>
      <w:r w:rsidR="001F7784" w:rsidRPr="00F552B1">
        <w:rPr>
          <w:rFonts w:asciiTheme="minorHAnsi" w:eastAsiaTheme="minorHAnsi" w:hAnsiTheme="minorHAnsi" w:cstheme="minorHAnsi"/>
          <w:lang w:eastAsia="en-US"/>
        </w:rPr>
        <w:t>na grupę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7B2609" w:rsidRPr="00F552B1" w:rsidRDefault="007B2609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lang w:eastAsia="en-US"/>
        </w:rPr>
      </w:pPr>
    </w:p>
    <w:p w:rsidR="008D78B4" w:rsidRPr="00F552B1" w:rsidRDefault="008D78B4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t>Wymagania organizacyjne:</w:t>
      </w:r>
    </w:p>
    <w:p w:rsidR="008D78B4" w:rsidRPr="00F552B1" w:rsidRDefault="008D78B4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1C36F6" w:rsidRDefault="00697A5F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Kursy będą realizowane w siedzibie Fundacji Gospodarczej w Gdyni</w:t>
      </w:r>
      <w:r w:rsidR="001F7784" w:rsidRPr="00F552B1">
        <w:rPr>
          <w:rFonts w:asciiTheme="minorHAnsi" w:eastAsiaTheme="minorHAnsi" w:hAnsiTheme="minorHAnsi" w:cstheme="minorHAnsi"/>
          <w:lang w:eastAsia="en-US"/>
        </w:rPr>
        <w:t xml:space="preserve"> w dni robocze w godz. 15.30 - 19.30 i/lub w </w:t>
      </w:r>
      <w:r w:rsidR="0094248A" w:rsidRPr="00F552B1">
        <w:rPr>
          <w:rFonts w:asciiTheme="minorHAnsi" w:eastAsiaTheme="minorHAnsi" w:hAnsiTheme="minorHAnsi" w:cstheme="minorHAnsi"/>
          <w:lang w:eastAsia="en-US"/>
        </w:rPr>
        <w:t>soboty</w:t>
      </w:r>
      <w:r w:rsidR="00FB6443" w:rsidRPr="00F552B1">
        <w:rPr>
          <w:rFonts w:asciiTheme="minorHAnsi" w:eastAsiaTheme="minorHAnsi" w:hAnsiTheme="minorHAnsi" w:cstheme="minorHAnsi"/>
          <w:lang w:eastAsia="en-US"/>
        </w:rPr>
        <w:t xml:space="preserve"> w godz. 10.00 - 18.00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  <w:r w:rsidR="007B2609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E101B3" w:rsidRPr="00F552B1">
        <w:rPr>
          <w:rFonts w:asciiTheme="minorHAnsi" w:eastAsiaTheme="minorHAnsi" w:hAnsiTheme="minorHAnsi" w:cstheme="minorHAnsi"/>
          <w:lang w:eastAsia="en-US"/>
        </w:rPr>
        <w:t xml:space="preserve">Sala szkoleniowa </w:t>
      </w:r>
      <w:r w:rsidR="0044160B">
        <w:rPr>
          <w:rFonts w:asciiTheme="minorHAnsi" w:eastAsiaTheme="minorHAnsi" w:hAnsiTheme="minorHAnsi" w:cstheme="minorHAnsi"/>
          <w:lang w:eastAsia="en-US"/>
        </w:rPr>
        <w:t xml:space="preserve">jest wyposażona w stoły i krzesła, flipchart oraz telewizor, na którym mogą być przedstawiane prezentacje na szkoleniu. </w:t>
      </w:r>
      <w:r w:rsidR="0044160B" w:rsidRPr="00CD7890">
        <w:rPr>
          <w:rFonts w:asciiTheme="minorHAnsi" w:eastAsiaTheme="minorHAnsi" w:hAnsiTheme="minorHAnsi" w:cstheme="minorHAnsi"/>
          <w:lang w:eastAsia="en-US"/>
        </w:rPr>
        <w:t xml:space="preserve">Sala szkoleniowa </w:t>
      </w:r>
      <w:r w:rsidR="00E101B3" w:rsidRPr="00CD7890">
        <w:rPr>
          <w:rFonts w:asciiTheme="minorHAnsi" w:eastAsiaTheme="minorHAnsi" w:hAnsiTheme="minorHAnsi" w:cstheme="minorHAnsi"/>
          <w:lang w:eastAsia="en-US"/>
        </w:rPr>
        <w:t>wyposażona</w:t>
      </w:r>
      <w:r w:rsidR="007B2609" w:rsidRPr="00CD7890">
        <w:rPr>
          <w:rFonts w:asciiTheme="minorHAnsi" w:eastAsiaTheme="minorHAnsi" w:hAnsiTheme="minorHAnsi" w:cstheme="minorHAnsi"/>
          <w:lang w:eastAsia="en-US"/>
        </w:rPr>
        <w:t xml:space="preserve"> </w:t>
      </w:r>
      <w:r w:rsidR="00CD7890" w:rsidRPr="00CD7890">
        <w:rPr>
          <w:rFonts w:asciiTheme="minorHAnsi" w:eastAsiaTheme="minorHAnsi" w:hAnsiTheme="minorHAnsi" w:cstheme="minorHAnsi"/>
          <w:lang w:eastAsia="en-US"/>
        </w:rPr>
        <w:t xml:space="preserve">jest w stoły i krzesła, oraz telewizor z wejściem </w:t>
      </w:r>
      <w:proofErr w:type="spellStart"/>
      <w:r w:rsidR="00CD7890" w:rsidRPr="00CD7890">
        <w:rPr>
          <w:rFonts w:asciiTheme="minorHAnsi" w:eastAsiaTheme="minorHAnsi" w:hAnsiTheme="minorHAnsi" w:cstheme="minorHAnsi"/>
          <w:lang w:eastAsia="en-US"/>
        </w:rPr>
        <w:t>HDMI</w:t>
      </w:r>
      <w:proofErr w:type="spellEnd"/>
      <w:r w:rsidR="00CD7890" w:rsidRPr="00CD7890">
        <w:rPr>
          <w:rFonts w:asciiTheme="minorHAnsi" w:eastAsiaTheme="minorHAnsi" w:hAnsiTheme="minorHAnsi" w:cstheme="minorHAnsi"/>
          <w:lang w:eastAsia="en-US"/>
        </w:rPr>
        <w:t xml:space="preserve"> do wyświetlania prezentacji na szkoleniu.</w:t>
      </w:r>
      <w:r w:rsidR="00CD7890">
        <w:rPr>
          <w:rFonts w:asciiTheme="minorHAnsi" w:eastAsiaTheme="minorHAnsi" w:hAnsiTheme="minorHAnsi" w:cstheme="minorHAnsi"/>
          <w:lang w:eastAsia="en-US"/>
        </w:rPr>
        <w:t xml:space="preserve"> </w:t>
      </w:r>
      <w:r w:rsidR="00CD7890" w:rsidRPr="00CD7890">
        <w:rPr>
          <w:rFonts w:asciiTheme="minorHAnsi" w:eastAsiaTheme="minorHAnsi" w:hAnsiTheme="minorHAnsi" w:cstheme="minorHAnsi"/>
          <w:b/>
          <w:u w:val="single"/>
          <w:lang w:eastAsia="en-US"/>
        </w:rPr>
        <w:t>Sala nie jest wyposażona</w:t>
      </w:r>
      <w:r w:rsidR="00CD7890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w inne sprzęty, czy akcesoria</w:t>
      </w:r>
      <w:r w:rsidR="0093262A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dla uczestników,</w:t>
      </w:r>
      <w:r w:rsidR="0044160B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czy trenera</w:t>
      </w:r>
      <w:r w:rsidR="00FD6F04">
        <w:rPr>
          <w:rFonts w:asciiTheme="minorHAnsi" w:eastAsiaTheme="minorHAnsi" w:hAnsiTheme="minorHAnsi" w:cstheme="minorHAnsi"/>
          <w:b/>
          <w:u w:val="single"/>
          <w:lang w:eastAsia="en-US"/>
        </w:rPr>
        <w:t>, ani listwy zasilające</w:t>
      </w:r>
      <w:r w:rsidR="0044160B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>.</w:t>
      </w:r>
      <w:r w:rsidR="0093262A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  <w:r w:rsidR="001C36F6">
        <w:rPr>
          <w:rFonts w:asciiTheme="minorHAnsi" w:eastAsiaTheme="minorHAnsi" w:hAnsiTheme="minorHAnsi" w:cstheme="minorHAnsi"/>
          <w:b/>
          <w:u w:val="single"/>
          <w:lang w:eastAsia="en-US"/>
        </w:rPr>
        <w:t>Wykonawca jest zobowiązany do</w:t>
      </w:r>
      <w:r w:rsidR="00FD6F04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dostarczenia sprzętu </w:t>
      </w:r>
      <w:r w:rsidR="00BE3633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i akcesoriów niezbędnych </w:t>
      </w:r>
      <w:r w:rsidR="00CD7890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do przeprowadzenia szkoleń i egzaminów oraz zadbania o jego prawidłowe działanie </w:t>
      </w:r>
      <w:r w:rsidR="00FD6F04">
        <w:rPr>
          <w:rFonts w:asciiTheme="minorHAnsi" w:eastAsiaTheme="minorHAnsi" w:hAnsiTheme="minorHAnsi" w:cstheme="minorHAnsi"/>
          <w:b/>
          <w:u w:val="single"/>
          <w:lang w:eastAsia="en-US"/>
        </w:rPr>
        <w:t>w sali szkoleniowej.</w:t>
      </w:r>
      <w:r w:rsid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</w:p>
    <w:p w:rsidR="006A0FDD" w:rsidRPr="00F552B1" w:rsidRDefault="006A0FDD" w:rsidP="00EC78B0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lang w:eastAsia="en-US"/>
        </w:rPr>
      </w:pPr>
    </w:p>
    <w:p w:rsidR="006A0FDD" w:rsidRPr="00F552B1" w:rsidRDefault="006A0FDD" w:rsidP="006A0FDD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lastRenderedPageBreak/>
        <w:t xml:space="preserve">Szkolenie będzie prowadzone w trybie stacjonarnym. </w:t>
      </w:r>
    </w:p>
    <w:p w:rsidR="00BE3633" w:rsidRDefault="006A0FDD" w:rsidP="006316F5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Szkolenie musi się składać z zajęć teoretycznych i praktycznych.</w:t>
      </w:r>
      <w:r w:rsidR="006316F5" w:rsidRPr="00F552B1">
        <w:rPr>
          <w:rFonts w:asciiTheme="minorHAnsi" w:eastAsiaTheme="minorHAnsi" w:hAnsiTheme="minorHAnsi" w:cstheme="minorHAnsi"/>
          <w:lang w:eastAsia="en-US"/>
        </w:rPr>
        <w:t xml:space="preserve"> Zagadnienia teoretyczne przedstawiane będą w formie wykładu, jednak większość kursu realizowana będzie metodą wykładu wprowadzającego z płynnym przejściem do ćwiczeń </w:t>
      </w:r>
      <w:r w:rsidR="00FD6F04">
        <w:rPr>
          <w:rFonts w:asciiTheme="minorHAnsi" w:eastAsiaTheme="minorHAnsi" w:hAnsiTheme="minorHAnsi" w:cstheme="minorHAnsi"/>
          <w:lang w:eastAsia="en-US"/>
        </w:rPr>
        <w:t>praktycznych.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6316F5" w:rsidRPr="00263E13" w:rsidRDefault="00BE3633" w:rsidP="006316F5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Szkolenie w zakresie opisanym poniżej musi zakończyć</w:t>
      </w:r>
      <w:r w:rsidR="00FD6F04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  <w:r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się egzaminem zewnętrznym</w:t>
      </w:r>
      <w:r w:rsidR="00E87264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spełniającym warunki uzyskania kwalifikacji - kwalifikacje należy rozumieć jako formalny wynik oceny i walidacji, który uzyskuje się w sytuacji, kiedy właściwy organ uznaje, że dana osoba osiągnęła efekty uczenia się </w:t>
      </w:r>
      <w:r w:rsidR="0009523C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spełniające określone standardy. Szczegółowe informacje na temat uzyskiwania kwalifikacji zawodowych przedstawia Załącznik nr 11</w:t>
      </w:r>
      <w:r w:rsidR="00263E13" w:rsidRPr="007C3066">
        <w:rPr>
          <w:b/>
          <w:u w:val="single"/>
        </w:rPr>
        <w:t xml:space="preserve"> </w:t>
      </w:r>
      <w:r w:rsidR="00263E13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Informacje dotyczące uzyskiwania kwalifikacji - zalecane skorzystanie z oferty Instytucji certyfikującej opisanej w Rozdziale 3 wyżej wymienionego dokumentu.</w:t>
      </w:r>
      <w:r w:rsidR="0009523C" w:rsidRPr="00263E13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</w:p>
    <w:p w:rsidR="006A0FDD" w:rsidRPr="00F552B1" w:rsidRDefault="006316F5" w:rsidP="00BE3633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Każdy z uczestników kursu będzie pracował przy osobnym stanowisku </w:t>
      </w:r>
      <w:r w:rsidR="00CD7890">
        <w:rPr>
          <w:rFonts w:asciiTheme="minorHAnsi" w:eastAsiaTheme="minorHAnsi" w:hAnsiTheme="minorHAnsi" w:cstheme="minorHAnsi"/>
          <w:lang w:eastAsia="en-US"/>
        </w:rPr>
        <w:t xml:space="preserve">roboczym i będzie dysponował </w:t>
      </w:r>
      <w:r w:rsidR="00D4389C">
        <w:rPr>
          <w:rFonts w:asciiTheme="minorHAnsi" w:eastAsiaTheme="minorHAnsi" w:hAnsiTheme="minorHAnsi" w:cstheme="minorHAnsi"/>
          <w:lang w:eastAsia="en-US"/>
        </w:rPr>
        <w:t>odpowiednio przygotowanymi akcesoriami i materiałami do użytku indywidualnego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np. f</w:t>
      </w:r>
      <w:r w:rsidR="00BE3633" w:rsidRPr="00BE3633">
        <w:rPr>
          <w:rFonts w:asciiTheme="minorHAnsi" w:eastAsiaTheme="minorHAnsi" w:hAnsiTheme="minorHAnsi" w:cstheme="minorHAnsi"/>
          <w:lang w:eastAsia="en-US"/>
        </w:rPr>
        <w:t>rezarkę, lampę LED, bezcieniową lampkę na biurku, profesjonalne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</w:t>
      </w:r>
      <w:r w:rsidR="00BE3633" w:rsidRPr="00BE3633">
        <w:rPr>
          <w:rFonts w:asciiTheme="minorHAnsi" w:eastAsiaTheme="minorHAnsi" w:hAnsiTheme="minorHAnsi" w:cstheme="minorHAnsi"/>
          <w:lang w:eastAsia="en-US"/>
        </w:rPr>
        <w:t>akcesoria do stylizacji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i inne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EB5F99" w:rsidRPr="00F552B1" w:rsidRDefault="00EB5F99" w:rsidP="00EC78B0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lang w:eastAsia="en-US"/>
        </w:rPr>
      </w:pPr>
    </w:p>
    <w:p w:rsidR="00730CF7" w:rsidRPr="00F552B1" w:rsidRDefault="00730CF7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Szkolenie: </w:t>
      </w:r>
      <w:r w:rsidR="00263E13">
        <w:rPr>
          <w:rFonts w:asciiTheme="minorHAnsi" w:eastAsiaTheme="minorHAnsi" w:hAnsiTheme="minorHAnsi" w:cstheme="minorHAnsi"/>
          <w:lang w:eastAsia="en-US"/>
        </w:rPr>
        <w:t xml:space="preserve">Stylizacja paznokci z egzaminem zewnętrznym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składa się z następujących </w:t>
      </w:r>
      <w:r w:rsidR="004138FB">
        <w:rPr>
          <w:rFonts w:asciiTheme="minorHAnsi" w:eastAsiaTheme="minorHAnsi" w:hAnsiTheme="minorHAnsi" w:cstheme="minorHAnsi"/>
          <w:lang w:eastAsia="en-US"/>
        </w:rPr>
        <w:t>elementów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i będzie trwać </w:t>
      </w:r>
      <w:r w:rsidR="00263E13">
        <w:rPr>
          <w:rFonts w:asciiTheme="minorHAnsi" w:eastAsiaTheme="minorHAnsi" w:hAnsiTheme="minorHAnsi" w:cstheme="minorHAnsi"/>
          <w:lang w:eastAsia="en-US"/>
        </w:rPr>
        <w:t>60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 godz. zegarowych</w:t>
      </w:r>
      <w:r w:rsidRPr="00F552B1">
        <w:rPr>
          <w:rFonts w:asciiTheme="minorHAnsi" w:eastAsiaTheme="minorHAnsi" w:hAnsiTheme="minorHAnsi" w:cstheme="minorHAnsi"/>
          <w:lang w:eastAsia="en-US"/>
        </w:rPr>
        <w:t>:</w:t>
      </w:r>
    </w:p>
    <w:p w:rsidR="000A78BE" w:rsidRDefault="00A13989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wymagania sanitarne i higiena </w:t>
      </w:r>
      <w:r w:rsidR="000A78BE">
        <w:rPr>
          <w:rFonts w:asciiTheme="minorHAnsi" w:eastAsiaTheme="minorHAnsi" w:hAnsiTheme="minorHAnsi" w:cstheme="minorBidi"/>
          <w:lang w:eastAsia="en-US"/>
        </w:rPr>
        <w:t xml:space="preserve">na </w:t>
      </w:r>
      <w:r>
        <w:rPr>
          <w:rFonts w:asciiTheme="minorHAnsi" w:eastAsiaTheme="minorHAnsi" w:hAnsiTheme="minorHAnsi" w:cstheme="minorBidi"/>
          <w:lang w:eastAsia="en-US"/>
        </w:rPr>
        <w:t>stanowisk</w:t>
      </w:r>
      <w:r w:rsidR="000A78BE">
        <w:rPr>
          <w:rFonts w:asciiTheme="minorHAnsi" w:eastAsiaTheme="minorHAnsi" w:hAnsiTheme="minorHAnsi" w:cstheme="minorBidi"/>
          <w:lang w:eastAsia="en-US"/>
        </w:rPr>
        <w:t>u</w:t>
      </w:r>
      <w:r>
        <w:rPr>
          <w:rFonts w:asciiTheme="minorHAnsi" w:eastAsiaTheme="minorHAnsi" w:hAnsiTheme="minorHAnsi" w:cstheme="minorBidi"/>
          <w:lang w:eastAsia="en-US"/>
        </w:rPr>
        <w:t xml:space="preserve"> pracy</w:t>
      </w:r>
      <w:r w:rsidR="000A78BE">
        <w:rPr>
          <w:rFonts w:asciiTheme="minorHAnsi" w:eastAsiaTheme="minorHAnsi" w:hAnsiTheme="minorHAnsi" w:cstheme="minorBidi"/>
          <w:lang w:eastAsia="en-US"/>
        </w:rPr>
        <w:t xml:space="preserve"> (dezynfekcja, sterylizacja, antyseptyka),</w:t>
      </w:r>
    </w:p>
    <w:p w:rsidR="000A78BE" w:rsidRDefault="000A78BE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przygotowanie stanowiska pracy stylisty, niezbędny sprzęt i akcesoria,</w:t>
      </w:r>
    </w:p>
    <w:p w:rsidR="00A13989" w:rsidRDefault="000A78BE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budowa anatomiczna paznokci, zmiany i choroby paznokci,</w:t>
      </w:r>
      <w:r w:rsidR="00A13989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0A78BE" w:rsidRDefault="000A78BE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rodzaje manicure,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przygotowanie paznokci do stylizacji, </w:t>
      </w:r>
      <w:r w:rsidR="008E02EE">
        <w:rPr>
          <w:rFonts w:asciiTheme="minorHAnsi" w:eastAsiaTheme="minorHAnsi" w:hAnsiTheme="minorHAnsi" w:cstheme="minorBidi"/>
          <w:lang w:eastAsia="en-US"/>
        </w:rPr>
        <w:t>naprawa paznokci uszkodzonych, odnowa, utwardzanie naturalnej płytki paznokci,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praca z frezarką i cążkami, </w:t>
      </w:r>
      <w:r w:rsidR="00E0088D">
        <w:rPr>
          <w:rFonts w:asciiTheme="minorHAnsi" w:eastAsiaTheme="minorHAnsi" w:hAnsiTheme="minorHAnsi" w:cstheme="minorBidi"/>
          <w:lang w:eastAsia="en-US"/>
        </w:rPr>
        <w:t>dobór narzędzi, poprawne usuwanie skórek, usuwanie hybrydy, sztucznych paznokci,</w:t>
      </w:r>
    </w:p>
    <w:p w:rsidR="00263E13" w:rsidRDefault="00E0088D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</w:t>
      </w:r>
      <w:r w:rsidR="00263E13">
        <w:rPr>
          <w:rFonts w:asciiTheme="minorHAnsi" w:eastAsiaTheme="minorHAnsi" w:hAnsiTheme="minorHAnsi" w:cstheme="minorBidi"/>
          <w:lang w:eastAsia="en-US"/>
        </w:rPr>
        <w:t>manicure klasyczny</w:t>
      </w:r>
      <w:r>
        <w:rPr>
          <w:rFonts w:asciiTheme="minorHAnsi" w:eastAsiaTheme="minorHAnsi" w:hAnsiTheme="minorHAnsi" w:cstheme="minorBidi"/>
          <w:lang w:eastAsia="en-US"/>
        </w:rPr>
        <w:t xml:space="preserve"> - praca z narzędziami</w:t>
      </w:r>
      <w:r w:rsidR="00263E13"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E0088D" w:rsidRDefault="00E0088D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manicure spa - zabiegi pielęgnacyjne na dłonie, peeling, masaż itp.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stylizacja i przedłużanie paznokci metodą żelową</w:t>
      </w:r>
      <w:r w:rsidR="00E0088D">
        <w:rPr>
          <w:rFonts w:asciiTheme="minorHAnsi" w:eastAsiaTheme="minorHAnsi" w:hAnsiTheme="minorHAnsi" w:cstheme="minorBidi"/>
          <w:lang w:eastAsia="en-US"/>
        </w:rPr>
        <w:t xml:space="preserve"> (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>prawidłowe przygotowanie płytki</w:t>
      </w:r>
      <w:r w:rsidR="00E0088D">
        <w:rPr>
          <w:rFonts w:asciiTheme="minorHAnsi" w:eastAsiaTheme="minorHAnsi" w:hAnsiTheme="minorHAnsi" w:cstheme="minorBidi"/>
          <w:lang w:eastAsia="en-US"/>
        </w:rPr>
        <w:t>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</w:t>
      </w:r>
      <w:r w:rsidR="00E0088D">
        <w:rPr>
          <w:rFonts w:asciiTheme="minorHAnsi" w:eastAsiaTheme="minorHAnsi" w:hAnsiTheme="minorHAnsi" w:cstheme="minorBidi"/>
          <w:lang w:eastAsia="en-US"/>
        </w:rPr>
        <w:t>podstawienie szablonów,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budowanie paznokci jednolitych- </w:t>
      </w:r>
      <w:r w:rsidR="00E0088D">
        <w:rPr>
          <w:rFonts w:asciiTheme="minorHAnsi" w:eastAsiaTheme="minorHAnsi" w:hAnsiTheme="minorHAnsi" w:cstheme="minorBidi"/>
          <w:lang w:eastAsia="en-US"/>
        </w:rPr>
        <w:t xml:space="preserve">różne 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>kształt</w:t>
      </w:r>
      <w:r w:rsidR="00E0088D">
        <w:rPr>
          <w:rFonts w:asciiTheme="minorHAnsi" w:eastAsiaTheme="minorHAnsi" w:hAnsiTheme="minorHAnsi" w:cstheme="minorBidi"/>
          <w:lang w:eastAsia="en-US"/>
        </w:rPr>
        <w:t>y paznokci np.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migdał</w:t>
      </w:r>
      <w:r w:rsidR="00E0088D">
        <w:rPr>
          <w:rFonts w:asciiTheme="minorHAnsi" w:eastAsiaTheme="minorHAnsi" w:hAnsiTheme="minorHAnsi" w:cstheme="minorBidi"/>
          <w:lang w:eastAsia="en-US"/>
        </w:rPr>
        <w:t>, kwadrat itp.,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aplikacja produktu, technik</w:t>
      </w:r>
      <w:r w:rsidR="00E0088D">
        <w:rPr>
          <w:rFonts w:asciiTheme="minorHAnsi" w:eastAsiaTheme="minorHAnsi" w:hAnsiTheme="minorHAnsi" w:cstheme="minorBidi"/>
          <w:lang w:eastAsia="en-US"/>
        </w:rPr>
        <w:t>i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piłowania paznokci</w:t>
      </w:r>
      <w:r w:rsidR="00E0088D">
        <w:rPr>
          <w:rFonts w:asciiTheme="minorHAnsi" w:eastAsiaTheme="minorHAnsi" w:hAnsiTheme="minorHAnsi" w:cstheme="minorBidi"/>
          <w:lang w:eastAsia="en-US"/>
        </w:rPr>
        <w:t>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aplikacja koloru „pod skórki”</w:t>
      </w:r>
      <w:r w:rsidR="00E0088D">
        <w:rPr>
          <w:rFonts w:asciiTheme="minorHAnsi" w:eastAsiaTheme="minorHAnsi" w:hAnsiTheme="minorHAnsi" w:cstheme="minorBidi"/>
          <w:lang w:eastAsia="en-US"/>
        </w:rPr>
        <w:t>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uzupełnienie paznokci</w:t>
      </w:r>
      <w:r w:rsidR="00E0088D">
        <w:rPr>
          <w:rFonts w:asciiTheme="minorHAnsi" w:eastAsiaTheme="minorHAnsi" w:hAnsiTheme="minorHAnsi" w:cstheme="minorBidi"/>
          <w:lang w:eastAsia="en-US"/>
        </w:rPr>
        <w:t>, zdejmowanie paznokci żelowych)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stylizacja paznokci metodą hybrydową</w:t>
      </w:r>
      <w:r w:rsidR="00E0088D">
        <w:rPr>
          <w:rFonts w:asciiTheme="minorHAnsi" w:eastAsiaTheme="minorHAnsi" w:hAnsiTheme="minorHAnsi" w:cstheme="minorBidi"/>
          <w:lang w:eastAsia="en-US"/>
        </w:rPr>
        <w:t xml:space="preserve"> (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>narzędzi</w:t>
      </w:r>
      <w:r w:rsidR="00E0088D">
        <w:rPr>
          <w:rFonts w:asciiTheme="minorHAnsi" w:eastAsiaTheme="minorHAnsi" w:hAnsiTheme="minorHAnsi" w:cstheme="minorBidi"/>
          <w:lang w:eastAsia="en-US"/>
        </w:rPr>
        <w:t>a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i technik</w:t>
      </w:r>
      <w:r w:rsidR="00E0088D">
        <w:rPr>
          <w:rFonts w:asciiTheme="minorHAnsi" w:eastAsiaTheme="minorHAnsi" w:hAnsiTheme="minorHAnsi" w:cstheme="minorBidi"/>
          <w:lang w:eastAsia="en-US"/>
        </w:rPr>
        <w:t>i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</w:t>
      </w:r>
      <w:r w:rsidR="00E0088D">
        <w:rPr>
          <w:rFonts w:asciiTheme="minorHAnsi" w:eastAsiaTheme="minorHAnsi" w:hAnsiTheme="minorHAnsi" w:cstheme="minorBidi"/>
          <w:lang w:eastAsia="en-US"/>
        </w:rPr>
        <w:t>prawidłowej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aplikacji </w:t>
      </w:r>
      <w:r w:rsidR="008E02EE">
        <w:rPr>
          <w:rFonts w:asciiTheme="minorHAnsi" w:eastAsiaTheme="minorHAnsi" w:hAnsiTheme="minorHAnsi" w:cstheme="minorBidi"/>
          <w:lang w:eastAsia="en-US"/>
        </w:rPr>
        <w:t>hybrydy</w:t>
      </w:r>
      <w:r w:rsidR="00E0088D">
        <w:rPr>
          <w:rFonts w:asciiTheme="minorHAnsi" w:eastAsiaTheme="minorHAnsi" w:hAnsiTheme="minorHAnsi" w:cstheme="minorBidi"/>
          <w:lang w:eastAsia="en-US"/>
        </w:rPr>
        <w:t>, uzupełnianie, odnowa przedłużanych paznokci)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baby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boomer</w:t>
      </w:r>
      <w:proofErr w:type="spellEnd"/>
      <w:r w:rsidR="008E02EE">
        <w:rPr>
          <w:rFonts w:asciiTheme="minorHAnsi" w:eastAsiaTheme="minorHAnsi" w:hAnsiTheme="minorHAnsi" w:cstheme="minorBidi"/>
          <w:lang w:eastAsia="en-US"/>
        </w:rPr>
        <w:t xml:space="preserve"> (akcesoria, wybór kolorów, wykonanie „krok po kroku”)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french</w:t>
      </w:r>
      <w:proofErr w:type="spellEnd"/>
      <w:r>
        <w:rPr>
          <w:rFonts w:asciiTheme="minorHAnsi" w:eastAsiaTheme="minorHAnsi" w:hAnsiTheme="minorHAnsi" w:cstheme="minorBidi"/>
          <w:lang w:eastAsia="en-US"/>
        </w:rPr>
        <w:t xml:space="preserve"> manicure</w:t>
      </w:r>
      <w:r w:rsidR="008E02EE">
        <w:rPr>
          <w:rFonts w:asciiTheme="minorHAnsi" w:eastAsiaTheme="minorHAnsi" w:hAnsiTheme="minorHAnsi" w:cstheme="minorBidi"/>
          <w:lang w:eastAsia="en-US"/>
        </w:rPr>
        <w:t xml:space="preserve"> (w tym kamuflaż)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zdobienia (np.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ombre</w:t>
      </w:r>
      <w:proofErr w:type="spellEnd"/>
      <w:r>
        <w:rPr>
          <w:rFonts w:asciiTheme="minorHAnsi" w:eastAsiaTheme="minorHAnsi" w:hAnsiTheme="minorHAnsi" w:cstheme="minorBidi"/>
          <w:lang w:eastAsia="en-US"/>
        </w:rPr>
        <w:t xml:space="preserve">, cienka linia, , ornamenty, wzory sezonowe, panterka,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zeberka</w:t>
      </w:r>
      <w:proofErr w:type="spellEnd"/>
      <w:r>
        <w:rPr>
          <w:rFonts w:asciiTheme="minorHAnsi" w:eastAsiaTheme="minorHAnsi" w:hAnsiTheme="minorHAnsi" w:cstheme="minorBidi"/>
          <w:lang w:eastAsia="en-US"/>
        </w:rPr>
        <w:t>, skóra węża itp.)</w:t>
      </w:r>
    </w:p>
    <w:p w:rsidR="008D78B4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7C3066">
        <w:rPr>
          <w:rFonts w:asciiTheme="minorHAnsi" w:eastAsiaTheme="minorHAnsi" w:hAnsiTheme="minorHAnsi" w:cstheme="minorBidi"/>
          <w:lang w:eastAsia="en-US"/>
        </w:rPr>
        <w:t xml:space="preserve">- egzamin zewnętrzny </w:t>
      </w:r>
      <w:r w:rsidR="00AA612A" w:rsidRPr="007C3066">
        <w:rPr>
          <w:rFonts w:asciiTheme="minorHAnsi" w:eastAsiaTheme="minorHAnsi" w:hAnsiTheme="minorHAnsi" w:cstheme="minorHAnsi"/>
          <w:lang w:eastAsia="en-US"/>
        </w:rPr>
        <w:t>(</w:t>
      </w:r>
      <w:r w:rsidR="00A13989" w:rsidRPr="007C3066">
        <w:rPr>
          <w:rFonts w:asciiTheme="minorHAnsi" w:eastAsiaTheme="minorHAnsi" w:hAnsiTheme="minorHAnsi" w:cstheme="minorHAnsi"/>
          <w:lang w:eastAsia="en-US"/>
        </w:rPr>
        <w:t xml:space="preserve">zgodnie z wymaganiami, co najmniej </w:t>
      </w:r>
      <w:r w:rsidR="00AA612A" w:rsidRPr="007C3066">
        <w:rPr>
          <w:rFonts w:asciiTheme="minorHAnsi" w:eastAsiaTheme="minorHAnsi" w:hAnsiTheme="minorHAnsi" w:cstheme="minorHAnsi"/>
          <w:lang w:eastAsia="en-US"/>
        </w:rPr>
        <w:t>1</w:t>
      </w:r>
      <w:r w:rsidR="00DD5FFD" w:rsidRPr="007C3066">
        <w:rPr>
          <w:rFonts w:asciiTheme="minorHAnsi" w:eastAsiaTheme="minorHAnsi" w:hAnsiTheme="minorHAnsi" w:cstheme="minorHAnsi"/>
          <w:lang w:eastAsia="en-US"/>
        </w:rPr>
        <w:t xml:space="preserve"> godz. zegarowa) dla 1 uczestnika</w:t>
      </w:r>
    </w:p>
    <w:p w:rsidR="004138FB" w:rsidRPr="00F552B1" w:rsidRDefault="004138FB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</w:p>
    <w:p w:rsidR="00CF1AD9" w:rsidRPr="00F552B1" w:rsidRDefault="00730CF7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lastRenderedPageBreak/>
        <w:t>Celem szkolenia jest</w:t>
      </w:r>
      <w:r w:rsidR="00CF1AD9" w:rsidRPr="00F552B1">
        <w:rPr>
          <w:rFonts w:asciiTheme="minorHAnsi" w:eastAsiaTheme="minorHAnsi" w:hAnsiTheme="minorHAnsi" w:cstheme="minorHAnsi"/>
          <w:u w:val="single"/>
          <w:lang w:eastAsia="en-US"/>
        </w:rPr>
        <w:t>:</w:t>
      </w:r>
    </w:p>
    <w:p w:rsidR="00CF1AD9" w:rsidRPr="00F552B1" w:rsidRDefault="00CF1AD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</w:t>
      </w:r>
      <w:r w:rsidR="00730CF7" w:rsidRPr="00F552B1">
        <w:rPr>
          <w:rFonts w:asciiTheme="minorHAnsi" w:eastAsiaTheme="minorHAnsi" w:hAnsiTheme="minorHAnsi" w:cstheme="minorHAnsi"/>
          <w:lang w:eastAsia="en-US"/>
        </w:rPr>
        <w:t xml:space="preserve"> przygotowanie uczestnika do pracy w </w:t>
      </w:r>
      <w:r w:rsidR="000720B5">
        <w:rPr>
          <w:rFonts w:asciiTheme="minorHAnsi" w:eastAsiaTheme="minorHAnsi" w:hAnsiTheme="minorHAnsi" w:cstheme="minorHAnsi"/>
          <w:lang w:eastAsia="en-US"/>
        </w:rPr>
        <w:t>gabinetach z usługami manicure, salonach kosmetycznych, ośrodkach SPA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  <w:r w:rsidR="000720B5">
        <w:rPr>
          <w:rFonts w:asciiTheme="minorHAnsi" w:eastAsiaTheme="minorHAnsi" w:hAnsiTheme="minorHAnsi" w:cstheme="minorHAnsi"/>
          <w:lang w:eastAsia="en-US"/>
        </w:rPr>
        <w:t xml:space="preserve"> a także do prowadzenia działalności gospodarczej w zakresie stylizacji paznokci.</w:t>
      </w:r>
    </w:p>
    <w:p w:rsidR="00CF1AD9" w:rsidRPr="00F552B1" w:rsidRDefault="00CF1AD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zdobycie wiedzy niezbędnej do przystąpienia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i zdania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AA612A">
        <w:rPr>
          <w:rFonts w:asciiTheme="minorHAnsi" w:eastAsiaTheme="minorHAnsi" w:hAnsiTheme="minorHAnsi" w:cstheme="minorHAnsi"/>
          <w:lang w:eastAsia="en-US"/>
        </w:rPr>
        <w:t>u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zewnętrznego - zgodnie z wymogami opisanymi w Załączniku nr 11 do niniejszego Zapytania Ofertowego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 potwierdzającego uzyskanie kwalifikacji</w:t>
      </w:r>
      <w:r w:rsidR="00730CF7" w:rsidRPr="00F552B1">
        <w:rPr>
          <w:rFonts w:asciiTheme="minorHAnsi" w:eastAsiaTheme="minorHAnsi" w:hAnsiTheme="minorHAnsi" w:cstheme="minorHAnsi"/>
          <w:lang w:eastAsia="en-US"/>
        </w:rPr>
        <w:t>.</w:t>
      </w:r>
    </w:p>
    <w:p w:rsidR="00CF1AD9" w:rsidRPr="00F552B1" w:rsidRDefault="00CF1AD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Cele szkolenia muszą być ujęte w następujących kategoriach efektów uczenia się:</w:t>
      </w:r>
    </w:p>
    <w:p w:rsidR="00CF1AD9" w:rsidRPr="00F552B1" w:rsidRDefault="00CF1AD9" w:rsidP="009703F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z uwzględnieniem wiedzy:</w:t>
      </w:r>
    </w:p>
    <w:p w:rsidR="00CF1AD9" w:rsidRPr="00F552B1" w:rsidRDefault="00CF1AD9" w:rsidP="00CF1AD9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posiada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ją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niezbędną wiedzę do wykonywania pracy </w:t>
      </w:r>
      <w:r w:rsidR="004B5A97" w:rsidRPr="004B5A97">
        <w:rPr>
          <w:rFonts w:asciiTheme="minorHAnsi" w:eastAsiaTheme="minorHAnsi" w:hAnsiTheme="minorHAnsi" w:cstheme="minorHAnsi"/>
          <w:lang w:eastAsia="en-US"/>
        </w:rPr>
        <w:t>na stanowiskach związanych z</w:t>
      </w:r>
      <w:r w:rsidR="000720B5">
        <w:rPr>
          <w:rFonts w:asciiTheme="minorHAnsi" w:eastAsiaTheme="minorHAnsi" w:hAnsiTheme="minorHAnsi" w:cstheme="minorHAnsi"/>
          <w:lang w:eastAsia="en-US"/>
        </w:rPr>
        <w:t>e</w:t>
      </w:r>
      <w:r w:rsidR="004B5A97" w:rsidRPr="004B5A97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stylizacją paznokci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</w:p>
    <w:p w:rsidR="00730CF7" w:rsidRPr="00F552B1" w:rsidRDefault="006E014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posiadają wiedz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ę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niezbędną do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przystąpienia 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i zdania 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AA612A">
        <w:rPr>
          <w:rFonts w:asciiTheme="minorHAnsi" w:eastAsiaTheme="minorHAnsi" w:hAnsiTheme="minorHAnsi" w:cstheme="minorHAnsi"/>
          <w:lang w:eastAsia="en-US"/>
        </w:rPr>
        <w:t>u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zewnętrznego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</w:p>
    <w:p w:rsidR="00CF1AD9" w:rsidRPr="00F552B1" w:rsidRDefault="004643DC" w:rsidP="009703F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z uwzględnieniem umiejętności:</w:t>
      </w:r>
    </w:p>
    <w:p w:rsidR="004643DC" w:rsidRPr="00F552B1" w:rsidRDefault="004643D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- posiadają 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podstawowe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umiejętności niezbędne do wykonywania pracy </w:t>
      </w:r>
      <w:r w:rsidR="004B5A97">
        <w:rPr>
          <w:rFonts w:asciiTheme="minorHAnsi" w:eastAsiaTheme="minorHAnsi" w:hAnsiTheme="minorHAnsi" w:cstheme="minorHAnsi"/>
          <w:lang w:eastAsia="en-US"/>
        </w:rPr>
        <w:t xml:space="preserve">na stanowiskach związanych z </w:t>
      </w:r>
      <w:r w:rsidR="000720B5">
        <w:rPr>
          <w:rFonts w:asciiTheme="minorHAnsi" w:eastAsiaTheme="minorHAnsi" w:hAnsiTheme="minorHAnsi" w:cstheme="minorHAnsi"/>
          <w:lang w:eastAsia="en-US"/>
        </w:rPr>
        <w:t xml:space="preserve">wykonywaniem manicure różnymi metodami, usuwaniem manicure i regeneracją paznokci po zakończeniu stylizacji,  </w:t>
      </w:r>
    </w:p>
    <w:p w:rsidR="004643DC" w:rsidRPr="00F552B1" w:rsidRDefault="004643D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- posiadają umiejętności </w:t>
      </w:r>
      <w:r w:rsidR="006464B1" w:rsidRPr="00F552B1">
        <w:rPr>
          <w:rFonts w:asciiTheme="minorHAnsi" w:eastAsiaTheme="minorHAnsi" w:hAnsiTheme="minorHAnsi" w:cstheme="minorHAnsi"/>
          <w:lang w:eastAsia="en-US"/>
        </w:rPr>
        <w:t xml:space="preserve">w zakresie </w:t>
      </w:r>
      <w:r w:rsidR="000720B5">
        <w:rPr>
          <w:rFonts w:asciiTheme="minorHAnsi" w:eastAsiaTheme="minorHAnsi" w:hAnsiTheme="minorHAnsi" w:cstheme="minorHAnsi"/>
          <w:lang w:eastAsia="en-US"/>
        </w:rPr>
        <w:t>wykonywania różnych metod manicure i stylizacji paznokci niezbędną do przystąpienia i zdania egzaminu zewnętrznego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</w:p>
    <w:p w:rsidR="004643DC" w:rsidRPr="00F552B1" w:rsidRDefault="004643DC" w:rsidP="009703F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z uwzględnieniem kompetencji społecznych: </w:t>
      </w:r>
    </w:p>
    <w:p w:rsidR="004643DC" w:rsidRPr="00F552B1" w:rsidRDefault="004643D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posiadają umiejętność nawiązywania i utrzymywania relacji z innymi osobami w środowisku pracy tj. współpracownikami, przełożonymi,</w:t>
      </w:r>
      <w:r w:rsidR="000720B5">
        <w:rPr>
          <w:rFonts w:asciiTheme="minorHAnsi" w:eastAsiaTheme="minorHAnsi" w:hAnsiTheme="minorHAnsi" w:cstheme="minorHAnsi"/>
          <w:lang w:eastAsia="en-US"/>
        </w:rPr>
        <w:t xml:space="preserve"> a w szczególności z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klientami i kontrahentami firmy, z zachowaniem zasad etyki zawodowej.</w:t>
      </w:r>
    </w:p>
    <w:p w:rsidR="000C6DDD" w:rsidRPr="00F552B1" w:rsidRDefault="003F7B83" w:rsidP="000C6DDD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Wykonawca w trakcie szkolenia lub na zakończenie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szkolenia 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 xml:space="preserve">przeprowadzi </w:t>
      </w:r>
      <w:r>
        <w:rPr>
          <w:rFonts w:asciiTheme="minorHAnsi" w:eastAsiaTheme="minorHAnsi" w:hAnsiTheme="minorHAnsi" w:cstheme="minorHAnsi"/>
          <w:lang w:eastAsia="en-US"/>
        </w:rPr>
        <w:t xml:space="preserve">przynajmniej jeden 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2A6721" w:rsidRPr="00F552B1">
        <w:rPr>
          <w:rFonts w:asciiTheme="minorHAnsi" w:eastAsiaTheme="minorHAnsi" w:hAnsiTheme="minorHAnsi" w:cstheme="minorHAnsi"/>
          <w:lang w:eastAsia="en-US"/>
        </w:rPr>
        <w:t xml:space="preserve"> wewnętrzn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>y. Z egzamin</w:t>
      </w:r>
      <w:r>
        <w:rPr>
          <w:rFonts w:asciiTheme="minorHAnsi" w:eastAsiaTheme="minorHAnsi" w:hAnsiTheme="minorHAnsi" w:cstheme="minorHAnsi"/>
          <w:lang w:eastAsia="en-US"/>
        </w:rPr>
        <w:t>u/ów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Wykonawca sporządzi protok</w:t>
      </w:r>
      <w:r>
        <w:rPr>
          <w:rFonts w:asciiTheme="minorHAnsi" w:eastAsiaTheme="minorHAnsi" w:hAnsiTheme="minorHAnsi" w:cstheme="minorHAnsi"/>
          <w:lang w:eastAsia="en-US"/>
        </w:rPr>
        <w:t>ół/</w:t>
      </w:r>
      <w:proofErr w:type="spellStart"/>
      <w:r w:rsidR="000C6DDD" w:rsidRPr="00F552B1">
        <w:rPr>
          <w:rFonts w:asciiTheme="minorHAnsi" w:eastAsiaTheme="minorHAnsi" w:hAnsiTheme="minorHAnsi" w:cstheme="minorHAnsi"/>
          <w:lang w:eastAsia="en-US"/>
        </w:rPr>
        <w:t>ł</w:t>
      </w:r>
      <w:r w:rsidR="00D71A92">
        <w:rPr>
          <w:rFonts w:asciiTheme="minorHAnsi" w:eastAsiaTheme="minorHAnsi" w:hAnsiTheme="minorHAnsi" w:cstheme="minorHAnsi"/>
          <w:lang w:eastAsia="en-US"/>
        </w:rPr>
        <w:t>y</w:t>
      </w:r>
      <w:proofErr w:type="spellEnd"/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 xml:space="preserve">i przedłoży </w:t>
      </w:r>
      <w:r w:rsidR="00D71A92">
        <w:rPr>
          <w:rFonts w:asciiTheme="minorHAnsi" w:eastAsiaTheme="minorHAnsi" w:hAnsiTheme="minorHAnsi" w:cstheme="minorHAnsi"/>
          <w:lang w:eastAsia="en-US"/>
        </w:rPr>
        <w:t>je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Zamawiającemu.</w:t>
      </w:r>
    </w:p>
    <w:p w:rsidR="007872D7" w:rsidRPr="007872D7" w:rsidRDefault="000C6DDD" w:rsidP="000720B5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t>Program szkolenia</w:t>
      </w:r>
      <w:r w:rsidR="00301B6F">
        <w:rPr>
          <w:rFonts w:asciiTheme="minorHAnsi" w:eastAsiaTheme="minorHAnsi" w:hAnsiTheme="minorHAnsi" w:cstheme="minorHAnsi"/>
          <w:lang w:eastAsia="en-US"/>
        </w:rPr>
        <w:t xml:space="preserve"> powinien obejmować </w:t>
      </w:r>
      <w:r w:rsidR="000720B5">
        <w:rPr>
          <w:rFonts w:asciiTheme="minorHAnsi" w:eastAsiaTheme="minorHAnsi" w:hAnsiTheme="minorHAnsi" w:cstheme="minorHAnsi"/>
          <w:lang w:eastAsia="en-US"/>
        </w:rPr>
        <w:t>60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godzin zegarowych zajęć </w:t>
      </w:r>
      <w:r w:rsidR="000720B5">
        <w:rPr>
          <w:rFonts w:asciiTheme="minorHAnsi" w:eastAsiaTheme="minorHAnsi" w:hAnsiTheme="minorHAnsi" w:cstheme="minorHAnsi"/>
          <w:lang w:eastAsia="en-US"/>
        </w:rPr>
        <w:t>wraz z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egzamin</w:t>
      </w:r>
      <w:r w:rsidR="000720B5">
        <w:rPr>
          <w:rFonts w:asciiTheme="minorHAnsi" w:eastAsiaTheme="minorHAnsi" w:hAnsiTheme="minorHAnsi" w:cstheme="minorHAnsi"/>
          <w:lang w:eastAsia="en-US"/>
        </w:rPr>
        <w:t>em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zewnętrznym</w:t>
      </w:r>
      <w:r w:rsidRPr="00F552B1">
        <w:rPr>
          <w:rFonts w:asciiTheme="minorHAnsi" w:eastAsiaTheme="minorHAnsi" w:hAnsiTheme="minorHAnsi" w:cstheme="minorHAnsi"/>
          <w:lang w:eastAsia="en-US"/>
        </w:rPr>
        <w:t>, w tym</w:t>
      </w:r>
      <w:r w:rsidR="007872D7">
        <w:rPr>
          <w:rFonts w:asciiTheme="minorHAnsi" w:eastAsiaTheme="minorHAnsi" w:hAnsiTheme="minorHAnsi" w:cstheme="minorHAnsi"/>
          <w:lang w:eastAsia="en-US"/>
        </w:rPr>
        <w:t xml:space="preserve"> musi obejmować co najmniej naukę </w:t>
      </w:r>
      <w:r w:rsidR="000720B5">
        <w:rPr>
          <w:rFonts w:asciiTheme="minorHAnsi" w:eastAsiaTheme="minorHAnsi" w:hAnsiTheme="minorHAnsi" w:cstheme="minorHAnsi"/>
          <w:lang w:eastAsia="en-US"/>
        </w:rPr>
        <w:t>wyżej wymienionych zagadnień z zakresu stylizacji paznokci</w:t>
      </w:r>
      <w:r w:rsidR="007872D7">
        <w:rPr>
          <w:rFonts w:asciiTheme="minorHAnsi" w:eastAsiaTheme="minorHAnsi" w:hAnsiTheme="minorHAnsi" w:cstheme="minorHAnsi"/>
          <w:lang w:eastAsia="en-US"/>
        </w:rPr>
        <w:t xml:space="preserve">. </w:t>
      </w:r>
      <w:r w:rsidR="007872D7" w:rsidRPr="007872D7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9B40AD" w:rsidRPr="003F6592" w:rsidRDefault="009B40AD" w:rsidP="003F6592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3F6592">
        <w:rPr>
          <w:rFonts w:asciiTheme="minorHAnsi" w:eastAsiaTheme="minorHAnsi" w:hAnsiTheme="minorHAnsi" w:cstheme="minorHAnsi"/>
          <w:u w:val="single"/>
          <w:lang w:eastAsia="en-US"/>
        </w:rPr>
        <w:t>E</w:t>
      </w:r>
      <w:r w:rsidR="000720B5">
        <w:rPr>
          <w:rFonts w:asciiTheme="minorHAnsi" w:eastAsiaTheme="minorHAnsi" w:hAnsiTheme="minorHAnsi" w:cstheme="minorHAnsi"/>
          <w:u w:val="single"/>
          <w:lang w:eastAsia="en-US"/>
        </w:rPr>
        <w:t>gzamin zewnętrzny</w:t>
      </w:r>
      <w:r w:rsidR="008E4490"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-</w:t>
      </w:r>
      <w:r w:rsidR="000720B5">
        <w:rPr>
          <w:rFonts w:asciiTheme="minorHAnsi" w:eastAsiaTheme="minorHAnsi" w:hAnsiTheme="minorHAnsi" w:cstheme="minorHAnsi"/>
          <w:u w:val="single"/>
          <w:lang w:eastAsia="en-US"/>
        </w:rPr>
        <w:t xml:space="preserve"> co najmniej</w:t>
      </w:r>
      <w:r w:rsidR="008E4490"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</w:t>
      </w:r>
      <w:r w:rsidR="003F7B83" w:rsidRPr="003F6592">
        <w:rPr>
          <w:rFonts w:asciiTheme="minorHAnsi" w:eastAsiaTheme="minorHAnsi" w:hAnsiTheme="minorHAnsi" w:cstheme="minorHAnsi"/>
          <w:u w:val="single"/>
          <w:lang w:eastAsia="en-US"/>
        </w:rPr>
        <w:t>1</w:t>
      </w:r>
      <w:r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godzin</w:t>
      </w:r>
      <w:r w:rsidR="003F7B83" w:rsidRPr="003F6592">
        <w:rPr>
          <w:rFonts w:asciiTheme="minorHAnsi" w:eastAsiaTheme="minorHAnsi" w:hAnsiTheme="minorHAnsi" w:cstheme="minorHAnsi"/>
          <w:u w:val="single"/>
          <w:lang w:eastAsia="en-US"/>
        </w:rPr>
        <w:t>a zegarowa</w:t>
      </w:r>
      <w:r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na 1 uczestnika</w:t>
      </w:r>
    </w:p>
    <w:p w:rsidR="003F6592" w:rsidRDefault="003F6592" w:rsidP="005D7B0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Wykonawca opracuje i przedstawi Zamawiającemu program szkolenia, który dołączy do oferty.</w:t>
      </w:r>
    </w:p>
    <w:p w:rsidR="005D7B09" w:rsidRPr="00F552B1" w:rsidRDefault="005D7B09" w:rsidP="005D7B0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Liczba godzin </w:t>
      </w:r>
      <w:r w:rsidR="003F6592">
        <w:rPr>
          <w:rFonts w:asciiTheme="minorHAnsi" w:eastAsia="Calibri" w:hAnsiTheme="minorHAnsi" w:cstheme="minorHAnsi"/>
          <w:lang w:eastAsia="en-US"/>
        </w:rPr>
        <w:t>zajęć</w:t>
      </w:r>
      <w:r w:rsidRPr="00F552B1">
        <w:rPr>
          <w:rFonts w:asciiTheme="minorHAnsi" w:eastAsia="Calibri" w:hAnsiTheme="minorHAnsi" w:cstheme="minorHAnsi"/>
          <w:lang w:eastAsia="en-US"/>
        </w:rPr>
        <w:t xml:space="preserve"> winna uwzględniać czas przeprowadzenia wszystkich zajęć dydaktycznych oraz czas potrzebny na przeprowadzenie egzaminów wewnętrznych</w:t>
      </w:r>
      <w:r w:rsidR="004138FB">
        <w:rPr>
          <w:rFonts w:asciiTheme="minorHAnsi" w:eastAsia="Calibri" w:hAnsiTheme="minorHAnsi" w:cstheme="minorHAnsi"/>
          <w:lang w:eastAsia="en-US"/>
        </w:rPr>
        <w:t xml:space="preserve"> i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9703F4">
        <w:rPr>
          <w:rFonts w:asciiTheme="minorHAnsi" w:eastAsia="Calibri" w:hAnsiTheme="minorHAnsi" w:cstheme="minorHAnsi"/>
          <w:lang w:eastAsia="en-US"/>
        </w:rPr>
        <w:t>egzamin</w:t>
      </w:r>
      <w:r w:rsidR="004138FB">
        <w:rPr>
          <w:rFonts w:asciiTheme="minorHAnsi" w:eastAsia="Calibri" w:hAnsiTheme="minorHAnsi" w:cstheme="minorHAnsi"/>
          <w:lang w:eastAsia="en-US"/>
        </w:rPr>
        <w:t>u zewnętrznego</w:t>
      </w:r>
      <w:r w:rsidRPr="00F552B1">
        <w:rPr>
          <w:rFonts w:asciiTheme="minorHAnsi" w:eastAsia="Calibri" w:hAnsiTheme="minorHAnsi" w:cstheme="minorHAnsi"/>
          <w:lang w:eastAsia="en-US"/>
        </w:rPr>
        <w:t xml:space="preserve">. Egzaminy wewnętrzne winny odbyć się w zaplanowanym czasie realizacji szkolenia. </w:t>
      </w:r>
    </w:p>
    <w:p w:rsidR="005D7B09" w:rsidRPr="00F552B1" w:rsidRDefault="005D7B09" w:rsidP="005D7B0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b/>
          <w:lang w:eastAsia="en-US"/>
        </w:rPr>
      </w:pPr>
      <w:r w:rsidRPr="00F552B1">
        <w:rPr>
          <w:rFonts w:asciiTheme="minorHAnsi" w:eastAsia="Calibri" w:hAnsiTheme="minorHAnsi" w:cstheme="minorHAnsi"/>
          <w:b/>
          <w:lang w:eastAsia="en-US"/>
        </w:rPr>
        <w:t>Za oferty zgodne z przedmiotem zamówienia zostaną uznane wyłącznie te oferty, które będą zawierały w programie szkolenia wszystkie wyżej wymienione zagadnienia. Oferty zawierające prog</w:t>
      </w:r>
      <w:r w:rsidR="003F6592">
        <w:rPr>
          <w:rFonts w:asciiTheme="minorHAnsi" w:eastAsia="Calibri" w:hAnsiTheme="minorHAnsi" w:cstheme="minorHAnsi"/>
          <w:b/>
          <w:lang w:eastAsia="en-US"/>
        </w:rPr>
        <w:t xml:space="preserve">ramy szkolenia </w:t>
      </w:r>
      <w:r w:rsidR="004138FB">
        <w:rPr>
          <w:rFonts w:asciiTheme="minorHAnsi" w:eastAsia="Calibri" w:hAnsiTheme="minorHAnsi" w:cstheme="minorHAnsi"/>
          <w:b/>
          <w:lang w:eastAsia="en-US"/>
        </w:rPr>
        <w:t>nie zawierające</w:t>
      </w:r>
      <w:r w:rsidRPr="00F552B1">
        <w:rPr>
          <w:rFonts w:asciiTheme="minorHAnsi" w:eastAsia="Calibri" w:hAnsiTheme="minorHAnsi" w:cstheme="minorHAnsi"/>
          <w:b/>
          <w:lang w:eastAsia="en-US"/>
        </w:rPr>
        <w:t xml:space="preserve"> wyżej wymienionych</w:t>
      </w:r>
      <w:r w:rsidR="003F6592">
        <w:rPr>
          <w:rFonts w:asciiTheme="minorHAnsi" w:eastAsia="Calibri" w:hAnsiTheme="minorHAnsi" w:cstheme="minorHAnsi"/>
          <w:b/>
          <w:lang w:eastAsia="en-US"/>
        </w:rPr>
        <w:t xml:space="preserve"> zagadnień</w:t>
      </w:r>
      <w:r w:rsidRPr="00F552B1">
        <w:rPr>
          <w:rFonts w:asciiTheme="minorHAnsi" w:eastAsia="Calibri" w:hAnsiTheme="minorHAnsi" w:cstheme="minorHAnsi"/>
          <w:b/>
          <w:lang w:eastAsia="en-US"/>
        </w:rPr>
        <w:t xml:space="preserve">, będą podlegały odrzuceniu, z uwagi na ich niezgodność z przedmiotem zamówienia. </w:t>
      </w:r>
    </w:p>
    <w:p w:rsidR="000C6DDD" w:rsidRPr="00F552B1" w:rsidRDefault="000C6DDD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:rsidR="00FB6443" w:rsidRPr="00F552B1" w:rsidRDefault="00FB6443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t>Materiały szkoleniowe dla uczestników:</w:t>
      </w:r>
    </w:p>
    <w:p w:rsidR="00FB6443" w:rsidRPr="00F552B1" w:rsidRDefault="00FB6443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Wykonawca przekaże wszystkim uczestnikom materiały dydaktyczne adekwatne do treści całości szkolenia oznaczone przynajmniej na pierwszej stronie logotypami projektu, przekazanymi przez Zamawiającego, po wyłonieniu Wykonawcy. Materiały mogą być przygotowane w wersji papierowej lub w wersji elektronicznej. Przy czym w przypadku wersji elektronicznej każdy z uczestników winien otrzymać nagrane materiały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na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pendrive.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Niedopuszczalne jest przekazanie uczestnikom materiałów szkoleniowych w wersji elektronicznej </w:t>
      </w:r>
      <w:r w:rsidR="0097574A" w:rsidRPr="00F552B1">
        <w:rPr>
          <w:rFonts w:asciiTheme="minorHAnsi" w:eastAsiaTheme="minorHAnsi" w:hAnsiTheme="minorHAnsi" w:cstheme="minorHAnsi"/>
          <w:lang w:eastAsia="en-US"/>
        </w:rPr>
        <w:t>wyłącznie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za pośrednictwem poczty elektronicznej.</w:t>
      </w:r>
      <w:r w:rsidR="00DD5C1B">
        <w:rPr>
          <w:rFonts w:asciiTheme="minorHAnsi" w:eastAsiaTheme="minorHAnsi" w:hAnsiTheme="minorHAnsi" w:cstheme="minorHAnsi"/>
          <w:lang w:eastAsia="en-US"/>
        </w:rPr>
        <w:t xml:space="preserve"> </w:t>
      </w:r>
      <w:r w:rsidR="00DD5C1B" w:rsidRPr="00DD5C1B">
        <w:rPr>
          <w:rFonts w:asciiTheme="minorHAnsi" w:eastAsiaTheme="minorHAnsi" w:hAnsiTheme="minorHAnsi" w:cstheme="minorHAnsi"/>
          <w:lang w:eastAsia="en-US"/>
        </w:rPr>
        <w:t>Ponadto Wykonawca przekaże każdemu z uczestników materiały biurowe np. długopis, teczka, notes itp.</w:t>
      </w:r>
      <w:r w:rsidR="00DD5C1B">
        <w:rPr>
          <w:rFonts w:asciiTheme="minorHAnsi" w:eastAsiaTheme="minorHAnsi" w:hAnsiTheme="minorHAnsi" w:cstheme="minorHAnsi"/>
          <w:lang w:eastAsia="en-US"/>
        </w:rPr>
        <w:t xml:space="preserve">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>Odbiór materiałów biurowych i dydaktycznych musi zostać potwierdzony przez każdego uczestnika własnoręcznym podpisem, na przygotowanej liście potwierdzającej odbiór wyżej wymienionych materiałów.</w:t>
      </w:r>
    </w:p>
    <w:p w:rsidR="00FF1CE9" w:rsidRPr="00F552B1" w:rsidRDefault="00FF1CE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u w:val="single"/>
          <w:lang w:eastAsia="en-US"/>
        </w:rPr>
      </w:pPr>
      <w:r w:rsidRPr="00F552B1">
        <w:rPr>
          <w:rFonts w:asciiTheme="minorHAnsi" w:eastAsia="Calibri" w:hAnsiTheme="minorHAnsi" w:cstheme="minorHAnsi"/>
          <w:u w:val="single"/>
          <w:lang w:eastAsia="en-US"/>
        </w:rPr>
        <w:t>Potwierdzenie zakończenia szkolenia i wydanie zaświadczeń oraz certyfikatów</w:t>
      </w:r>
      <w:r w:rsidR="00DB07D3" w:rsidRPr="00F552B1">
        <w:rPr>
          <w:rFonts w:asciiTheme="minorHAnsi" w:eastAsia="Calibri" w:hAnsiTheme="minorHAnsi" w:cstheme="minorHAnsi"/>
          <w:u w:val="single"/>
          <w:lang w:eastAsia="en-US"/>
        </w:rPr>
        <w:t>:</w:t>
      </w:r>
      <w:r w:rsidRPr="00F552B1">
        <w:rPr>
          <w:rFonts w:asciiTheme="minorHAnsi" w:eastAsia="Calibri" w:hAnsiTheme="minorHAnsi" w:cstheme="minorHAnsi"/>
          <w:u w:val="single"/>
          <w:lang w:eastAsia="en-US"/>
        </w:rPr>
        <w:t xml:space="preserve"> </w:t>
      </w:r>
    </w:p>
    <w:p w:rsidR="007E04DC" w:rsidRPr="00F552B1" w:rsidRDefault="007E04DC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Wyżej opisane szkolenie musi zakończyć się </w:t>
      </w:r>
      <w:r w:rsidR="003F6592">
        <w:rPr>
          <w:rFonts w:asciiTheme="minorHAnsi" w:eastAsiaTheme="minorHAnsi" w:hAnsiTheme="minorHAnsi" w:cstheme="minorHAnsi"/>
          <w:lang w:eastAsia="en-US"/>
        </w:rPr>
        <w:t>co najmniej</w:t>
      </w:r>
      <w:r w:rsidR="00C40005">
        <w:rPr>
          <w:rFonts w:asciiTheme="minorHAnsi" w:eastAsiaTheme="minorHAnsi" w:hAnsiTheme="minorHAnsi" w:cstheme="minorHAnsi"/>
          <w:lang w:eastAsia="en-US"/>
        </w:rPr>
        <w:t xml:space="preserve"> 1</w:t>
      </w:r>
      <w:r w:rsidR="00F43DD3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C40005">
        <w:rPr>
          <w:rFonts w:asciiTheme="minorHAnsi" w:eastAsiaTheme="minorHAnsi" w:hAnsiTheme="minorHAnsi" w:cstheme="minorHAnsi"/>
          <w:lang w:eastAsia="en-US"/>
        </w:rPr>
        <w:t>e</w:t>
      </w:r>
      <w:r w:rsidRPr="00F552B1">
        <w:rPr>
          <w:rFonts w:asciiTheme="minorHAnsi" w:eastAsiaTheme="minorHAnsi" w:hAnsiTheme="minorHAnsi" w:cstheme="minorHAnsi"/>
          <w:lang w:eastAsia="en-US"/>
        </w:rPr>
        <w:t>m wewnętrznym</w:t>
      </w:r>
      <w:r w:rsidR="00F43DD3" w:rsidRPr="00F552B1">
        <w:rPr>
          <w:rFonts w:asciiTheme="minorHAnsi" w:eastAsiaTheme="minorHAnsi" w:hAnsiTheme="minorHAnsi" w:cstheme="minorHAnsi"/>
          <w:lang w:eastAsia="en-US"/>
        </w:rPr>
        <w:t>.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Wykonawca umożliwi uczest</w:t>
      </w:r>
      <w:r w:rsidR="00CE4876">
        <w:rPr>
          <w:rFonts w:asciiTheme="minorHAnsi" w:eastAsiaTheme="minorHAnsi" w:hAnsiTheme="minorHAnsi" w:cstheme="minorHAnsi"/>
          <w:lang w:eastAsia="en-US"/>
        </w:rPr>
        <w:t>nikowi przystąpienie do egzamin</w:t>
      </w:r>
      <w:r w:rsidR="00270EAE">
        <w:rPr>
          <w:rFonts w:asciiTheme="minorHAnsi" w:eastAsiaTheme="minorHAnsi" w:hAnsiTheme="minorHAnsi" w:cstheme="minorHAnsi"/>
          <w:lang w:eastAsia="en-US"/>
        </w:rPr>
        <w:t>u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zewnętrzn</w:t>
      </w:r>
      <w:r w:rsidR="00270EA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przeprowadzon</w:t>
      </w:r>
      <w:r w:rsidR="00270EA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przez uprawnioną instytucję, potwierdzając</w:t>
      </w:r>
      <w:r w:rsidR="00270EA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uzyskanie kwalifikacji (egzamin</w:t>
      </w:r>
      <w:r w:rsidR="00CE4876">
        <w:rPr>
          <w:rFonts w:asciiTheme="minorHAnsi" w:eastAsiaTheme="minorHAnsi" w:hAnsiTheme="minorHAnsi" w:cstheme="minorHAnsi"/>
          <w:lang w:eastAsia="en-US"/>
        </w:rPr>
        <w:t xml:space="preserve"> przeprowadza</w:t>
      </w:r>
      <w:r w:rsidRPr="00F552B1">
        <w:rPr>
          <w:rFonts w:asciiTheme="minorHAnsi" w:eastAsiaTheme="minorHAnsi" w:hAnsiTheme="minorHAnsi" w:cstheme="minorHAnsi"/>
          <w:lang w:eastAsia="en-US"/>
        </w:rPr>
        <w:t>n</w:t>
      </w:r>
      <w:r w:rsidR="0031239E">
        <w:rPr>
          <w:rFonts w:asciiTheme="minorHAnsi" w:eastAsiaTheme="minorHAnsi" w:hAnsiTheme="minorHAnsi" w:cstheme="minorHAnsi"/>
          <w:lang w:eastAsia="en-US"/>
        </w:rPr>
        <w:t>y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przez jednostkę inną niż jednostk</w:t>
      </w:r>
      <w:r w:rsidR="00CE4876">
        <w:rPr>
          <w:rFonts w:asciiTheme="minorHAnsi" w:eastAsiaTheme="minorHAnsi" w:hAnsiTheme="minorHAnsi" w:cstheme="minorHAnsi"/>
          <w:lang w:eastAsia="en-US"/>
        </w:rPr>
        <w:t>a szkoląca) oraz umożliwiając</w:t>
      </w:r>
      <w:r w:rsidR="0031239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uzyskanie </w:t>
      </w:r>
      <w:r w:rsidR="004138FB">
        <w:rPr>
          <w:rFonts w:asciiTheme="minorHAnsi" w:eastAsiaTheme="minorHAnsi" w:hAnsiTheme="minorHAnsi" w:cstheme="minorHAnsi"/>
          <w:lang w:eastAsia="en-US"/>
        </w:rPr>
        <w:t>zaświadczenia/</w:t>
      </w:r>
      <w:r w:rsidRPr="00F552B1">
        <w:rPr>
          <w:rFonts w:asciiTheme="minorHAnsi" w:eastAsiaTheme="minorHAnsi" w:hAnsiTheme="minorHAnsi" w:cstheme="minorHAnsi"/>
          <w:lang w:eastAsia="en-US"/>
        </w:rPr>
        <w:t>certyfikat</w:t>
      </w:r>
      <w:r w:rsidR="0031239E">
        <w:rPr>
          <w:rFonts w:asciiTheme="minorHAnsi" w:eastAsiaTheme="minorHAnsi" w:hAnsiTheme="minorHAnsi" w:cstheme="minorHAnsi"/>
          <w:lang w:eastAsia="en-US"/>
        </w:rPr>
        <w:t>u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</w:p>
    <w:p w:rsidR="00FB6443" w:rsidRPr="00F552B1" w:rsidRDefault="00FF1CE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Po zakończeniu udziału w szkoleniu, każdy uczestnik winien otrzymać zaświadczenie lub inny dokument potwierdzający ukończenie szkolenia.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Dokument ten winien zawierać: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numer z rejestru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imię i nazwisko oraz numer PESEL uczestnika szkolenia (w przypadku cudzoziemca nr dokumentu potwierdzającego tożsamość)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nazwę instytucji szkoleniowej przeprowadzającej szkolenie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nazwę szkolenia i jego formę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okres trwania szkolenia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- miejsce i datę wydania dokumentu potwierdzającego ukończenie szkolenia i uzyskanie </w:t>
      </w:r>
      <w:r w:rsidR="00F43DD3" w:rsidRPr="00F552B1">
        <w:rPr>
          <w:rFonts w:asciiTheme="minorHAnsi" w:eastAsiaTheme="minorHAnsi" w:hAnsiTheme="minorHAnsi" w:cstheme="minorHAnsi"/>
          <w:lang w:eastAsia="en-US"/>
        </w:rPr>
        <w:t>kompetencji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tematy szkolenia wraz z odpowiadającym im wymiarem godzinowym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czytelny podpis lub podpis i pieczęć osoby upoważnionej przez instytucję szkoleniową przeprowadzającą szkolenie do wydawania tego typu dokumentów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Każdy z uczestników, który zda egzamin wini</w:t>
      </w:r>
      <w:r w:rsidR="002D00FF" w:rsidRPr="00F552B1">
        <w:rPr>
          <w:rFonts w:asciiTheme="minorHAnsi" w:eastAsiaTheme="minorHAnsi" w:hAnsiTheme="minorHAnsi" w:cstheme="minorHAnsi"/>
          <w:lang w:eastAsia="en-US"/>
        </w:rPr>
        <w:t>en otrzymać certyfikat</w:t>
      </w:r>
      <w:r w:rsidR="002F65DB">
        <w:rPr>
          <w:rFonts w:asciiTheme="minorHAnsi" w:eastAsiaTheme="minorHAnsi" w:hAnsiTheme="minorHAnsi" w:cstheme="minorHAnsi"/>
          <w:lang w:eastAsia="en-US"/>
        </w:rPr>
        <w:t xml:space="preserve"> zewnętrzny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Odbiór zaświadczenia, certyfikat</w:t>
      </w:r>
      <w:r w:rsidR="00CE4876">
        <w:rPr>
          <w:rFonts w:asciiTheme="minorHAnsi" w:eastAsiaTheme="minorHAnsi" w:hAnsiTheme="minorHAnsi" w:cstheme="minorHAnsi"/>
          <w:lang w:eastAsia="en-US"/>
        </w:rPr>
        <w:t>ów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lub inn</w:t>
      </w:r>
      <w:r w:rsidR="00CE4876">
        <w:rPr>
          <w:rFonts w:asciiTheme="minorHAnsi" w:eastAsiaTheme="minorHAnsi" w:hAnsiTheme="minorHAnsi" w:cstheme="minorHAnsi"/>
          <w:lang w:eastAsia="en-US"/>
        </w:rPr>
        <w:t>ych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dokument</w:t>
      </w:r>
      <w:r w:rsidR="00CE4876">
        <w:rPr>
          <w:rFonts w:asciiTheme="minorHAnsi" w:eastAsiaTheme="minorHAnsi" w:hAnsiTheme="minorHAnsi" w:cstheme="minorHAnsi"/>
          <w:lang w:eastAsia="en-US"/>
        </w:rPr>
        <w:t>ów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potwierdzając</w:t>
      </w:r>
      <w:r w:rsidR="00CE4876">
        <w:rPr>
          <w:rFonts w:asciiTheme="minorHAnsi" w:eastAsiaTheme="minorHAnsi" w:hAnsiTheme="minorHAnsi" w:cstheme="minorHAnsi"/>
          <w:lang w:eastAsia="en-US"/>
        </w:rPr>
        <w:t>ych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ukończenie szkolenia i uzyskanie </w:t>
      </w:r>
      <w:r w:rsidR="007E04DC" w:rsidRPr="00F552B1">
        <w:rPr>
          <w:rFonts w:asciiTheme="minorHAnsi" w:eastAsiaTheme="minorHAnsi" w:hAnsiTheme="minorHAnsi" w:cstheme="minorHAnsi"/>
          <w:lang w:eastAsia="en-US"/>
        </w:rPr>
        <w:t xml:space="preserve">kompetencji, czy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kwalifikacji musi zostać potwierdzony przez każdego </w:t>
      </w:r>
      <w:r w:rsidRPr="00F552B1">
        <w:rPr>
          <w:rFonts w:asciiTheme="minorHAnsi" w:eastAsiaTheme="minorHAnsi" w:hAnsiTheme="minorHAnsi" w:cstheme="minorHAnsi"/>
          <w:lang w:eastAsia="en-US"/>
        </w:rPr>
        <w:lastRenderedPageBreak/>
        <w:t>uczestnika własnoręcznym podpisem, na przygotowanej liście potwierdzającej odbiór wyżej wymienionych dokumentów.</w:t>
      </w:r>
      <w:r w:rsidR="007E04DC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FF1CE9" w:rsidRPr="00F552B1" w:rsidRDefault="00CE4876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Kserokopie zaświadczeń lub innych dokumentów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potwierdzając</w:t>
      </w:r>
      <w:r>
        <w:rPr>
          <w:rFonts w:asciiTheme="minorHAnsi" w:eastAsiaTheme="minorHAnsi" w:hAnsiTheme="minorHAnsi" w:cstheme="minorHAnsi"/>
          <w:lang w:eastAsia="en-US"/>
        </w:rPr>
        <w:t>ych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ukończenie</w:t>
      </w:r>
      <w:r>
        <w:rPr>
          <w:rFonts w:asciiTheme="minorHAnsi" w:eastAsiaTheme="minorHAnsi" w:hAnsiTheme="minorHAnsi" w:cstheme="minorHAnsi"/>
          <w:lang w:eastAsia="en-US"/>
        </w:rPr>
        <w:t xml:space="preserve"> szkolenia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2D00FF" w:rsidRPr="00F552B1">
        <w:rPr>
          <w:rFonts w:asciiTheme="minorHAnsi" w:eastAsiaTheme="minorHAnsi" w:hAnsiTheme="minorHAnsi" w:cstheme="minorHAnsi"/>
          <w:lang w:eastAsia="en-US"/>
        </w:rPr>
        <w:br/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i uzyskanie </w:t>
      </w:r>
      <w:r>
        <w:rPr>
          <w:rFonts w:asciiTheme="minorHAnsi" w:eastAsiaTheme="minorHAnsi" w:hAnsiTheme="minorHAnsi" w:cstheme="minorHAnsi"/>
          <w:lang w:eastAsia="en-US"/>
        </w:rPr>
        <w:t xml:space="preserve">kompetencji i/lub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>kwalifikacji muszą być potwierdzone za zgodność z oryginałem przez Wykonawcę zamówienia i przekazane wraz z potwierdzeniem ich odbioru do Zamawiającego w terminie 7 dni od daty zakończenia s</w:t>
      </w:r>
      <w:r>
        <w:rPr>
          <w:rFonts w:asciiTheme="minorHAnsi" w:eastAsiaTheme="minorHAnsi" w:hAnsiTheme="minorHAnsi" w:cstheme="minorHAnsi"/>
          <w:lang w:eastAsia="en-US"/>
        </w:rPr>
        <w:t xml:space="preserve">zkolenia. Kserokopie </w:t>
      </w:r>
      <w:r w:rsidR="0017180E">
        <w:rPr>
          <w:rFonts w:asciiTheme="minorHAnsi" w:eastAsiaTheme="minorHAnsi" w:hAnsiTheme="minorHAnsi" w:cstheme="minorHAnsi"/>
          <w:lang w:eastAsia="en-US"/>
        </w:rPr>
        <w:t>zaświadczeń/ce</w:t>
      </w:r>
      <w:r>
        <w:rPr>
          <w:rFonts w:asciiTheme="minorHAnsi" w:eastAsiaTheme="minorHAnsi" w:hAnsiTheme="minorHAnsi" w:cstheme="minorHAnsi"/>
          <w:lang w:eastAsia="en-US"/>
        </w:rPr>
        <w:t>rtyfikatów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17180E">
        <w:rPr>
          <w:rFonts w:asciiTheme="minorHAnsi" w:eastAsiaTheme="minorHAnsi" w:hAnsiTheme="minorHAnsi" w:cstheme="minorHAnsi"/>
          <w:lang w:eastAsia="en-US"/>
        </w:rPr>
        <w:t>zewnętrznych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muszą być potwierdzone za zgodność z oryginałem przez Wykonawcę zamówienia</w:t>
      </w:r>
      <w:r w:rsidR="0017180E">
        <w:rPr>
          <w:rFonts w:asciiTheme="minorHAnsi" w:eastAsiaTheme="minorHAnsi" w:hAnsiTheme="minorHAnsi" w:cstheme="minorHAnsi"/>
          <w:lang w:eastAsia="en-US"/>
        </w:rPr>
        <w:t xml:space="preserve">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i przekazane Zamawiającemu w terminie 7 dni od dnia ich otrzymania od instytucji wydającej </w:t>
      </w:r>
      <w:r w:rsidR="0017180E">
        <w:rPr>
          <w:rFonts w:asciiTheme="minorHAnsi" w:eastAsiaTheme="minorHAnsi" w:hAnsiTheme="minorHAnsi" w:cstheme="minorHAnsi"/>
          <w:lang w:eastAsia="en-US"/>
        </w:rPr>
        <w:t>zaświadczenie/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>certyfikat.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Po zakończeniu szkolenia Wykonawca zobowiązany jest do przeprowadzenia ankiety wśród uczestników szkolenia, zgodnej ze wzorem załączonym do umowy. Wykonawca zobowiązany jest do przekazania </w:t>
      </w:r>
      <w:r w:rsidR="002D00FF" w:rsidRPr="00F552B1">
        <w:rPr>
          <w:rFonts w:asciiTheme="minorHAnsi" w:eastAsiaTheme="minorHAnsi" w:hAnsiTheme="minorHAnsi" w:cstheme="minorHAnsi"/>
          <w:lang w:eastAsia="en-US"/>
        </w:rPr>
        <w:t xml:space="preserve">wypełnionych ankiet </w:t>
      </w:r>
      <w:r w:rsidRPr="00F552B1">
        <w:rPr>
          <w:rFonts w:asciiTheme="minorHAnsi" w:eastAsiaTheme="minorHAnsi" w:hAnsiTheme="minorHAnsi" w:cstheme="minorHAnsi"/>
          <w:lang w:eastAsia="en-US"/>
        </w:rPr>
        <w:t>Zamawiającemu w terminie do 7 dni od zakończenia szkolenia.</w:t>
      </w:r>
    </w:p>
    <w:p w:rsidR="0097574A" w:rsidRPr="00F552B1" w:rsidRDefault="0097574A" w:rsidP="0097574A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u w:val="single"/>
          <w:lang w:eastAsia="en-US"/>
        </w:rPr>
      </w:pPr>
      <w:r w:rsidRPr="00F552B1">
        <w:rPr>
          <w:rFonts w:asciiTheme="minorHAnsi" w:eastAsia="Calibri" w:hAnsiTheme="minorHAnsi" w:cstheme="minorHAnsi"/>
          <w:u w:val="single"/>
          <w:lang w:eastAsia="en-US"/>
        </w:rPr>
        <w:t>Przebieg i kontrola szkolenia:</w:t>
      </w:r>
    </w:p>
    <w:p w:rsidR="0097574A" w:rsidRPr="00817C30" w:rsidRDefault="00BF1D44" w:rsidP="0097574A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en-US"/>
        </w:rPr>
      </w:pPr>
      <w:r w:rsidRPr="00817C30">
        <w:rPr>
          <w:rFonts w:asciiTheme="minorHAnsi" w:eastAsia="Calibri" w:hAnsiTheme="minorHAnsi" w:cstheme="minorHAnsi"/>
          <w:lang w:eastAsia="en-US"/>
        </w:rPr>
        <w:t xml:space="preserve">Wykonawca </w:t>
      </w:r>
      <w:r w:rsidR="00ED3024" w:rsidRPr="00817C30">
        <w:rPr>
          <w:rFonts w:asciiTheme="minorHAnsi" w:eastAsia="Calibri" w:hAnsiTheme="minorHAnsi" w:cstheme="minorHAnsi"/>
          <w:lang w:eastAsia="en-US"/>
        </w:rPr>
        <w:t>na zlecenie Zamawiającego i wyznaczony</w:t>
      </w:r>
      <w:r w:rsidR="008C32AA" w:rsidRPr="00817C30">
        <w:rPr>
          <w:rFonts w:asciiTheme="minorHAnsi" w:eastAsia="Calibri" w:hAnsiTheme="minorHAnsi" w:cstheme="minorHAnsi"/>
          <w:lang w:eastAsia="en-US"/>
        </w:rPr>
        <w:t>ch</w:t>
      </w:r>
      <w:r w:rsidR="00ED3024" w:rsidRPr="00817C30">
        <w:rPr>
          <w:rFonts w:asciiTheme="minorHAnsi" w:eastAsia="Calibri" w:hAnsiTheme="minorHAnsi" w:cstheme="minorHAnsi"/>
          <w:lang w:eastAsia="en-US"/>
        </w:rPr>
        <w:t xml:space="preserve"> przez niego terminach przygotuje harmonogramy poszczególnych edycji szkoleń i dostarczy je do Zamawiającego najpóźniej 5 dni roboczych</w:t>
      </w:r>
      <w:r w:rsidRPr="00817C30">
        <w:rPr>
          <w:rFonts w:asciiTheme="minorHAnsi" w:eastAsia="Calibri" w:hAnsiTheme="minorHAnsi" w:cstheme="minorHAnsi"/>
          <w:lang w:eastAsia="en-US"/>
        </w:rPr>
        <w:t xml:space="preserve"> 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przed </w:t>
      </w:r>
      <w:r w:rsidR="00ED3024" w:rsidRPr="00817C30">
        <w:rPr>
          <w:rFonts w:asciiTheme="minorHAnsi" w:eastAsia="Calibri" w:hAnsiTheme="minorHAnsi" w:cstheme="minorHAnsi"/>
          <w:lang w:eastAsia="en-US"/>
        </w:rPr>
        <w:t>term</w:t>
      </w:r>
      <w:r w:rsidR="0097574A" w:rsidRPr="00817C30">
        <w:rPr>
          <w:rFonts w:asciiTheme="minorHAnsi" w:eastAsia="Calibri" w:hAnsiTheme="minorHAnsi" w:cstheme="minorHAnsi"/>
          <w:lang w:eastAsia="en-US"/>
        </w:rPr>
        <w:t>i</w:t>
      </w:r>
      <w:r w:rsidR="00ED3024" w:rsidRPr="00817C30">
        <w:rPr>
          <w:rFonts w:asciiTheme="minorHAnsi" w:eastAsia="Calibri" w:hAnsiTheme="minorHAnsi" w:cstheme="minorHAnsi"/>
          <w:lang w:eastAsia="en-US"/>
        </w:rPr>
        <w:t>ne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m </w:t>
      </w:r>
      <w:r w:rsidR="00ED3024" w:rsidRPr="00817C30">
        <w:rPr>
          <w:rFonts w:asciiTheme="minorHAnsi" w:eastAsia="Calibri" w:hAnsiTheme="minorHAnsi" w:cstheme="minorHAnsi"/>
          <w:lang w:eastAsia="en-US"/>
        </w:rPr>
        <w:t xml:space="preserve">rozpoczęcia </w:t>
      </w:r>
      <w:r w:rsidR="008C32AA" w:rsidRPr="00817C30">
        <w:rPr>
          <w:rFonts w:asciiTheme="minorHAnsi" w:eastAsia="Calibri" w:hAnsiTheme="minorHAnsi" w:cstheme="minorHAnsi"/>
          <w:lang w:eastAsia="en-US"/>
        </w:rPr>
        <w:t>da</w:t>
      </w:r>
      <w:r w:rsidR="00ED3024" w:rsidRPr="00817C30">
        <w:rPr>
          <w:rFonts w:asciiTheme="minorHAnsi" w:eastAsia="Calibri" w:hAnsiTheme="minorHAnsi" w:cstheme="minorHAnsi"/>
          <w:lang w:eastAsia="en-US"/>
        </w:rPr>
        <w:t xml:space="preserve">nej edycji szkolenia. </w:t>
      </w:r>
    </w:p>
    <w:p w:rsidR="0097574A" w:rsidRPr="00F552B1" w:rsidRDefault="00ED3024" w:rsidP="0097574A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en-US"/>
        </w:rPr>
      </w:pPr>
      <w:r w:rsidRPr="00817C30">
        <w:rPr>
          <w:rFonts w:asciiTheme="minorHAnsi" w:eastAsia="Calibri" w:hAnsiTheme="minorHAnsi" w:cstheme="minorHAnsi"/>
          <w:lang w:eastAsia="en-US"/>
        </w:rPr>
        <w:t>H</w:t>
      </w:r>
      <w:r w:rsidR="0097574A" w:rsidRPr="00817C30">
        <w:rPr>
          <w:rFonts w:asciiTheme="minorHAnsi" w:eastAsia="Calibri" w:hAnsiTheme="minorHAnsi" w:cstheme="minorHAnsi"/>
          <w:lang w:eastAsia="en-US"/>
        </w:rPr>
        <w:t>armonogram szkolenia</w:t>
      </w:r>
      <w:r w:rsidRPr="00817C30">
        <w:rPr>
          <w:rFonts w:asciiTheme="minorHAnsi" w:eastAsia="Calibri" w:hAnsiTheme="minorHAnsi" w:cstheme="minorHAnsi"/>
          <w:lang w:eastAsia="en-US"/>
        </w:rPr>
        <w:t xml:space="preserve"> zostanie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 sporządzony według wzoru stanowiącego załącznik nr </w:t>
      </w:r>
      <w:r w:rsidR="00635463">
        <w:rPr>
          <w:rFonts w:asciiTheme="minorHAnsi" w:eastAsia="Calibri" w:hAnsiTheme="minorHAnsi" w:cstheme="minorHAnsi"/>
          <w:lang w:eastAsia="en-US"/>
        </w:rPr>
        <w:t>9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 do Zapytania ofertowego</w:t>
      </w:r>
      <w:r w:rsidR="00817C30" w:rsidRPr="00817C30">
        <w:rPr>
          <w:rFonts w:asciiTheme="minorHAnsi" w:eastAsia="Calibri" w:hAnsiTheme="minorHAnsi" w:cstheme="minorHAnsi"/>
          <w:lang w:eastAsia="en-US"/>
        </w:rPr>
        <w:t>, w momencie zebrania grupy uczestników spełniających wymogi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. </w:t>
      </w:r>
      <w:r w:rsidRPr="00817C30">
        <w:rPr>
          <w:rFonts w:asciiTheme="minorHAnsi" w:eastAsia="Calibri" w:hAnsiTheme="minorHAnsi" w:cstheme="minorHAnsi"/>
          <w:lang w:eastAsia="en-US"/>
        </w:rPr>
        <w:t>Wzór ten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 będzie stanowił załącznik do umowy w s</w:t>
      </w:r>
      <w:r w:rsidR="00BF1D44" w:rsidRPr="00817C30">
        <w:rPr>
          <w:rFonts w:asciiTheme="minorHAnsi" w:eastAsia="Calibri" w:hAnsiTheme="minorHAnsi" w:cstheme="minorHAnsi"/>
          <w:lang w:eastAsia="en-US"/>
        </w:rPr>
        <w:t>prawie przeprowadzenia szkoleń.</w:t>
      </w:r>
      <w:r w:rsidR="00BF1D44">
        <w:rPr>
          <w:rFonts w:asciiTheme="minorHAnsi" w:eastAsia="Calibri" w:hAnsiTheme="minorHAnsi" w:cstheme="minorHAnsi"/>
          <w:lang w:eastAsia="en-US"/>
        </w:rPr>
        <w:t xml:space="preserve"> </w:t>
      </w:r>
    </w:p>
    <w:p w:rsidR="002D00FF" w:rsidRPr="00F552B1" w:rsidRDefault="002D00FF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</w:p>
    <w:p w:rsidR="007E04DC" w:rsidRPr="008C32AA" w:rsidRDefault="007E04DC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8C32AA">
        <w:rPr>
          <w:rFonts w:asciiTheme="minorHAnsi" w:eastAsiaTheme="minorHAnsi" w:hAnsiTheme="minorHAnsi" w:cstheme="minorHAnsi"/>
          <w:u w:val="single"/>
          <w:lang w:eastAsia="en-US"/>
        </w:rPr>
        <w:t>Wymagania wobec realizatorów szkoleń:</w:t>
      </w:r>
    </w:p>
    <w:p w:rsidR="007E04DC" w:rsidRPr="00F552B1" w:rsidRDefault="007E04DC" w:rsidP="007E04DC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8C32AA">
        <w:rPr>
          <w:rFonts w:asciiTheme="minorHAnsi" w:eastAsia="Calibri" w:hAnsiTheme="minorHAnsi" w:cstheme="minorHAnsi"/>
          <w:lang w:eastAsia="en-US"/>
        </w:rPr>
        <w:t>Wykonawca zobowiązuje się do zaangażowania do realizacji szkolenia os</w:t>
      </w:r>
      <w:r w:rsidR="00635463">
        <w:rPr>
          <w:rFonts w:asciiTheme="minorHAnsi" w:eastAsia="Calibri" w:hAnsiTheme="minorHAnsi" w:cstheme="minorHAnsi"/>
          <w:lang w:eastAsia="en-US"/>
        </w:rPr>
        <w:t>o</w:t>
      </w:r>
      <w:r w:rsidRPr="008C32AA">
        <w:rPr>
          <w:rFonts w:asciiTheme="minorHAnsi" w:eastAsia="Calibri" w:hAnsiTheme="minorHAnsi" w:cstheme="minorHAnsi"/>
          <w:lang w:eastAsia="en-US"/>
        </w:rPr>
        <w:t>b</w:t>
      </w:r>
      <w:r w:rsidR="00635463">
        <w:rPr>
          <w:rFonts w:asciiTheme="minorHAnsi" w:eastAsia="Calibri" w:hAnsiTheme="minorHAnsi" w:cstheme="minorHAnsi"/>
          <w:lang w:eastAsia="en-US"/>
        </w:rPr>
        <w:t>y/osób</w:t>
      </w:r>
      <w:r w:rsidRPr="008C32AA">
        <w:rPr>
          <w:rFonts w:asciiTheme="minorHAnsi" w:eastAsia="Calibri" w:hAnsiTheme="minorHAnsi" w:cstheme="minorHAnsi"/>
          <w:lang w:eastAsia="en-US"/>
        </w:rPr>
        <w:t xml:space="preserve"> wskazanych w </w:t>
      </w:r>
      <w:r w:rsidRPr="00635463">
        <w:rPr>
          <w:rFonts w:asciiTheme="minorHAnsi" w:eastAsia="Calibri" w:hAnsiTheme="minorHAnsi" w:cstheme="minorHAnsi"/>
          <w:lang w:eastAsia="en-US"/>
        </w:rPr>
        <w:t>załącznik</w:t>
      </w:r>
      <w:r w:rsidR="00635463" w:rsidRPr="00635463">
        <w:rPr>
          <w:rFonts w:asciiTheme="minorHAnsi" w:eastAsia="Calibri" w:hAnsiTheme="minorHAnsi" w:cstheme="minorHAnsi"/>
          <w:lang w:eastAsia="en-US"/>
        </w:rPr>
        <w:t>u</w:t>
      </w:r>
      <w:r w:rsidRPr="00635463">
        <w:rPr>
          <w:rFonts w:asciiTheme="minorHAnsi" w:eastAsia="Calibri" w:hAnsiTheme="minorHAnsi" w:cstheme="minorHAnsi"/>
          <w:lang w:eastAsia="en-US"/>
        </w:rPr>
        <w:t xml:space="preserve"> nr </w:t>
      </w:r>
      <w:r w:rsidR="00635463" w:rsidRPr="00635463">
        <w:rPr>
          <w:rFonts w:asciiTheme="minorHAnsi" w:eastAsia="Calibri" w:hAnsiTheme="minorHAnsi" w:cstheme="minorHAnsi"/>
          <w:lang w:eastAsia="en-US"/>
        </w:rPr>
        <w:t>7</w:t>
      </w:r>
      <w:r w:rsidRPr="00635463">
        <w:rPr>
          <w:rFonts w:asciiTheme="minorHAnsi" w:eastAsia="Calibri" w:hAnsiTheme="minorHAnsi" w:cstheme="minorHAnsi"/>
          <w:lang w:eastAsia="en-US"/>
        </w:rPr>
        <w:t>, który</w:t>
      </w:r>
      <w:r w:rsidRPr="008C32AA">
        <w:rPr>
          <w:rFonts w:asciiTheme="minorHAnsi" w:eastAsia="Calibri" w:hAnsiTheme="minorHAnsi" w:cstheme="minorHAnsi"/>
          <w:lang w:eastAsia="en-US"/>
        </w:rPr>
        <w:t xml:space="preserve"> będzie stanowił załącznik do umowy w sprawie przeprowadzenia szkolenia.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 W wyjątkowej sytuacji</w:t>
      </w:r>
      <w:r w:rsidR="008C32AA">
        <w:rPr>
          <w:rFonts w:asciiTheme="minorHAnsi" w:eastAsia="Calibri" w:hAnsiTheme="minorHAnsi" w:cstheme="minorHAnsi"/>
          <w:lang w:eastAsia="en-US"/>
        </w:rPr>
        <w:t xml:space="preserve"> np. długotrwałej choroby trenera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, za pisemną zgodą Zamawiającego, Wykonawca może powierzyć realizację </w:t>
      </w:r>
      <w:r w:rsidR="00635463">
        <w:rPr>
          <w:rFonts w:asciiTheme="minorHAnsi" w:eastAsia="Calibri" w:hAnsiTheme="minorHAnsi" w:cstheme="minorHAnsi"/>
          <w:lang w:eastAsia="en-US"/>
        </w:rPr>
        <w:t>części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 szkoleni</w:t>
      </w:r>
      <w:r w:rsidR="00635463">
        <w:rPr>
          <w:rFonts w:asciiTheme="minorHAnsi" w:eastAsia="Calibri" w:hAnsiTheme="minorHAnsi" w:cstheme="minorHAnsi"/>
          <w:lang w:eastAsia="en-US"/>
        </w:rPr>
        <w:t>a lub całej edycji szkolenia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 innemu trenerowi o zbliżonych kwalifikacjach, nie niższych niż wymagane w ofercie.</w:t>
      </w:r>
    </w:p>
    <w:p w:rsidR="007E04DC" w:rsidRPr="00F552B1" w:rsidRDefault="007E04DC" w:rsidP="007E04DC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Egz</w:t>
      </w:r>
      <w:r w:rsidR="0094248A" w:rsidRPr="00F552B1">
        <w:rPr>
          <w:rFonts w:asciiTheme="minorHAnsi" w:eastAsia="Calibri" w:hAnsiTheme="minorHAnsi" w:cstheme="minorHAnsi"/>
          <w:lang w:eastAsia="en-US"/>
        </w:rPr>
        <w:t>a</w:t>
      </w:r>
      <w:r w:rsidRPr="00F552B1">
        <w:rPr>
          <w:rFonts w:asciiTheme="minorHAnsi" w:eastAsia="Calibri" w:hAnsiTheme="minorHAnsi" w:cstheme="minorHAnsi"/>
          <w:lang w:eastAsia="en-US"/>
        </w:rPr>
        <w:t xml:space="preserve">minator </w:t>
      </w:r>
      <w:r w:rsidR="0017180E">
        <w:rPr>
          <w:rFonts w:asciiTheme="minorHAnsi" w:eastAsia="Calibri" w:hAnsiTheme="minorHAnsi" w:cstheme="minorHAnsi"/>
          <w:lang w:eastAsia="en-US"/>
        </w:rPr>
        <w:t>zewnętrzny winien być przeprowadzony przez uprawnioną instytucję certyfikującą - wymagania w odniesieniu do tej instytucji wskazano w Załączniku nr 11 do Zapytania ofertowego</w:t>
      </w:r>
      <w:r w:rsidRPr="00F552B1">
        <w:rPr>
          <w:rFonts w:asciiTheme="minorHAnsi" w:eastAsia="Calibri" w:hAnsiTheme="minorHAnsi" w:cstheme="minorHAnsi"/>
          <w:lang w:eastAsia="en-US"/>
        </w:rPr>
        <w:t>.</w:t>
      </w:r>
      <w:r w:rsidR="00077AC6"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077AC6" w:rsidRPr="00AE42E6">
        <w:rPr>
          <w:rFonts w:asciiTheme="minorHAnsi" w:eastAsia="Calibri" w:hAnsiTheme="minorHAnsi" w:cstheme="minorHAnsi"/>
          <w:lang w:eastAsia="en-US"/>
        </w:rPr>
        <w:t xml:space="preserve">Egzamin </w:t>
      </w:r>
      <w:r w:rsidR="00FB5A53" w:rsidRPr="00AE42E6">
        <w:rPr>
          <w:rFonts w:asciiTheme="minorHAnsi" w:eastAsia="Calibri" w:hAnsiTheme="minorHAnsi" w:cstheme="minorHAnsi"/>
          <w:lang w:eastAsia="en-US"/>
        </w:rPr>
        <w:t>winien</w:t>
      </w:r>
      <w:r w:rsidR="00077AC6" w:rsidRPr="00AE42E6">
        <w:rPr>
          <w:rFonts w:asciiTheme="minorHAnsi" w:eastAsia="Calibri" w:hAnsiTheme="minorHAnsi" w:cstheme="minorHAnsi"/>
          <w:lang w:eastAsia="en-US"/>
        </w:rPr>
        <w:t xml:space="preserve"> być przeprowadzony w </w:t>
      </w:r>
      <w:r w:rsidR="0017180E">
        <w:rPr>
          <w:rFonts w:asciiTheme="minorHAnsi" w:eastAsia="Calibri" w:hAnsiTheme="minorHAnsi" w:cstheme="minorHAnsi"/>
          <w:lang w:eastAsia="en-US"/>
        </w:rPr>
        <w:t>miejscu realizacji szkolenia</w:t>
      </w:r>
      <w:r w:rsidR="00077AC6" w:rsidRPr="00AE42E6">
        <w:rPr>
          <w:rFonts w:asciiTheme="minorHAnsi" w:eastAsia="Calibri" w:hAnsiTheme="minorHAnsi" w:cstheme="minorHAnsi"/>
          <w:lang w:eastAsia="en-US"/>
        </w:rPr>
        <w:t>.</w:t>
      </w:r>
    </w:p>
    <w:p w:rsidR="007E04DC" w:rsidRPr="00F552B1" w:rsidRDefault="007E04DC" w:rsidP="00AE42E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zobowiązany jest do prowadzenia nadzoru wewnętrznego nad szkoleniem, służącego weryfikacji zgodności przebiegu szkolenia z warunkami wskazanymi w umowie oraz w celu wyeliminowania ewentualnych uchybień i nieprawidłowości w jego realizacji. </w:t>
      </w:r>
    </w:p>
    <w:p w:rsidR="00C43BBA" w:rsidRPr="00F552B1" w:rsidRDefault="00C43BBA" w:rsidP="00C43BBA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zobowiązuje się do prowadzenia niezbędnej dokumentacji merytorycznej i organizacyjnej potwierdzającej uczestnictwo osób w każdej edycji szkolenia. </w:t>
      </w:r>
    </w:p>
    <w:p w:rsidR="00C43BBA" w:rsidRPr="00F552B1" w:rsidRDefault="00C43BBA" w:rsidP="00C43BBA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zobowiązuje się do zapoznania się z obowiązującymi procedurami w zakresie realizacji szkoleń i warsztatów w </w:t>
      </w:r>
      <w:r w:rsidR="00D22E62">
        <w:rPr>
          <w:rFonts w:asciiTheme="minorHAnsi" w:eastAsia="Calibri" w:hAnsiTheme="minorHAnsi" w:cstheme="minorHAnsi"/>
          <w:lang w:eastAsia="en-US"/>
        </w:rPr>
        <w:t>sytuacji wystąpią stanu epidemii</w:t>
      </w:r>
      <w:r w:rsidRPr="00F552B1">
        <w:rPr>
          <w:rFonts w:asciiTheme="minorHAnsi" w:eastAsia="Calibri" w:hAnsiTheme="minorHAnsi" w:cstheme="minorHAnsi"/>
          <w:lang w:eastAsia="en-US"/>
        </w:rPr>
        <w:t>, w przypadku wystąp</w:t>
      </w:r>
      <w:r w:rsidR="00D22E62">
        <w:rPr>
          <w:rFonts w:asciiTheme="minorHAnsi" w:eastAsia="Calibri" w:hAnsiTheme="minorHAnsi" w:cstheme="minorHAnsi"/>
          <w:lang w:eastAsia="en-US"/>
        </w:rPr>
        <w:t xml:space="preserve">ienia zagrożenia w zakresie </w:t>
      </w:r>
      <w:r w:rsidRPr="00F552B1">
        <w:rPr>
          <w:rFonts w:asciiTheme="minorHAnsi" w:eastAsia="Calibri" w:hAnsiTheme="minorHAnsi" w:cstheme="minorHAnsi"/>
          <w:lang w:eastAsia="en-US"/>
        </w:rPr>
        <w:t xml:space="preserve">epidemii i w trakcie realizacji szkoleń będzie stosował się do </w:t>
      </w:r>
      <w:r w:rsidRPr="00F552B1">
        <w:rPr>
          <w:rFonts w:asciiTheme="minorHAnsi" w:eastAsia="Calibri" w:hAnsiTheme="minorHAnsi" w:cstheme="minorHAnsi"/>
          <w:lang w:eastAsia="en-US"/>
        </w:rPr>
        <w:lastRenderedPageBreak/>
        <w:t xml:space="preserve">obowiązujących zaleceń. Aktualnie obowiązujące Wytyczne dla organizatorów spotkań biznesowych, szkoleń, konferencji i kongresów dostępne </w:t>
      </w:r>
      <w:r w:rsidR="00D22E62">
        <w:rPr>
          <w:rFonts w:asciiTheme="minorHAnsi" w:eastAsia="Calibri" w:hAnsiTheme="minorHAnsi" w:cstheme="minorHAnsi"/>
          <w:lang w:eastAsia="en-US"/>
        </w:rPr>
        <w:t>będą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5C0410">
        <w:rPr>
          <w:rFonts w:asciiTheme="minorHAnsi" w:eastAsia="Calibri" w:hAnsiTheme="minorHAnsi" w:cstheme="minorHAnsi"/>
          <w:lang w:eastAsia="en-US"/>
        </w:rPr>
        <w:t>w serwisie Rzeczpospolitej Polskiej:</w:t>
      </w:r>
      <w:r w:rsidRPr="00F552B1">
        <w:rPr>
          <w:rFonts w:asciiTheme="minorHAnsi" w:eastAsia="Calibri" w:hAnsiTheme="minorHAnsi" w:cstheme="minorHAnsi"/>
          <w:lang w:eastAsia="en-US"/>
        </w:rPr>
        <w:t xml:space="preserve"> www.gov.pl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Wykonawca zobowiązuje się do współpracy z Zespołem Projektowym w celu sprawnej i prawidłowej realizacji szkolenia. W tym celu Wykonawca wyznaczy osobę do kontaktu – odpowiedzialną za nadzór nad realizacją niniejszego szkolenia.</w:t>
      </w:r>
    </w:p>
    <w:p w:rsidR="00E67CB8" w:rsidRPr="00F552B1" w:rsidRDefault="00EC2708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przyjmuje do wiadomości, że poszczególne koszty realizacji </w:t>
      </w:r>
      <w:r w:rsidR="009C07EA">
        <w:rPr>
          <w:rFonts w:asciiTheme="minorHAnsi" w:eastAsia="Calibri" w:hAnsiTheme="minorHAnsi" w:cstheme="minorHAnsi"/>
          <w:lang w:eastAsia="en-US"/>
        </w:rPr>
        <w:t>2</w:t>
      </w:r>
      <w:r w:rsidRPr="00F552B1">
        <w:rPr>
          <w:rFonts w:asciiTheme="minorHAnsi" w:eastAsia="Calibri" w:hAnsiTheme="minorHAnsi" w:cstheme="minorHAnsi"/>
          <w:lang w:eastAsia="en-US"/>
        </w:rPr>
        <w:t xml:space="preserve"> edycji szkoleń nie mogą być wyższe niż kwoty określone w Zał. 5 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Taryfikator towarów i usług </w:t>
      </w:r>
      <w:r w:rsidRPr="00F552B1">
        <w:rPr>
          <w:rFonts w:asciiTheme="minorHAnsi" w:eastAsia="Calibri" w:hAnsiTheme="minorHAnsi" w:cstheme="minorHAnsi"/>
          <w:lang w:eastAsia="en-US"/>
        </w:rPr>
        <w:t>do Regulaminu Konkursu w ramach RPO WP 2014-2020 nr RPPM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.05.05.00-IZ.00-22-001/19, który stanowi 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E67CB8" w:rsidRPr="00F552B1">
        <w:rPr>
          <w:rFonts w:asciiTheme="minorHAnsi" w:eastAsia="Calibri" w:hAnsiTheme="minorHAnsi" w:cstheme="minorHAnsi"/>
          <w:lang w:eastAsia="en-US"/>
        </w:rPr>
        <w:t>z Załącznik</w:t>
      </w:r>
      <w:r w:rsidR="00783511">
        <w:rPr>
          <w:rFonts w:asciiTheme="minorHAnsi" w:eastAsia="Calibri" w:hAnsiTheme="minorHAnsi" w:cstheme="minorHAnsi"/>
          <w:lang w:eastAsia="en-US"/>
        </w:rPr>
        <w:t xml:space="preserve"> nr 10</w:t>
      </w:r>
      <w:r w:rsidRPr="00F552B1">
        <w:rPr>
          <w:rFonts w:asciiTheme="minorHAnsi" w:eastAsia="Calibri" w:hAnsiTheme="minorHAnsi" w:cstheme="minorHAnsi"/>
          <w:lang w:eastAsia="en-US"/>
        </w:rPr>
        <w:t xml:space="preserve"> do niniejszego Zapytania ofertowego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, gdyż Zamawiający nie będzie mógł ponieść kosztów niezgodnie z zapisami Załącznika nr </w:t>
      </w:r>
      <w:r w:rsidR="00783511">
        <w:rPr>
          <w:rFonts w:asciiTheme="minorHAnsi" w:eastAsia="Calibri" w:hAnsiTheme="minorHAnsi" w:cstheme="minorHAnsi"/>
          <w:lang w:eastAsia="en-US"/>
        </w:rPr>
        <w:t>10</w:t>
      </w:r>
      <w:r w:rsidR="00DB07D3" w:rsidRPr="00F552B1">
        <w:rPr>
          <w:rFonts w:asciiTheme="minorHAnsi" w:eastAsia="Calibri" w:hAnsiTheme="minorHAnsi" w:cstheme="minorHAnsi"/>
          <w:lang w:eastAsia="en-US"/>
        </w:rPr>
        <w:t>. Wykonawca</w:t>
      </w:r>
      <w:r w:rsidRPr="00F552B1">
        <w:rPr>
          <w:rFonts w:asciiTheme="minorHAnsi" w:eastAsia="Calibri" w:hAnsiTheme="minorHAnsi" w:cstheme="minorHAnsi"/>
          <w:lang w:eastAsia="en-US"/>
        </w:rPr>
        <w:t xml:space="preserve"> zobowiązuje się do sporządzenia kalkulacji szkoleń z uwzględnieniem wymogów </w:t>
      </w:r>
      <w:r w:rsidR="00E67CB8" w:rsidRPr="00F552B1">
        <w:rPr>
          <w:rFonts w:asciiTheme="minorHAnsi" w:eastAsia="Calibri" w:hAnsiTheme="minorHAnsi" w:cstheme="minorHAnsi"/>
          <w:lang w:eastAsia="en-US"/>
        </w:rPr>
        <w:t>ww. Konkursu. Szczegółowy opis ceny szkolenia stanowi załącznik do Um</w:t>
      </w:r>
      <w:r w:rsidR="009C07EA">
        <w:rPr>
          <w:rFonts w:asciiTheme="minorHAnsi" w:eastAsia="Calibri" w:hAnsiTheme="minorHAnsi" w:cstheme="minorHAnsi"/>
          <w:lang w:eastAsia="en-US"/>
        </w:rPr>
        <w:t>owy szkoleniowej (Załącznik nr 8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 do Zapytania ofertowego). </w:t>
      </w:r>
    </w:p>
    <w:p w:rsidR="00077AC6" w:rsidRPr="00F552B1" w:rsidRDefault="00077AC6" w:rsidP="00077AC6">
      <w:pPr>
        <w:tabs>
          <w:tab w:val="left" w:pos="1875"/>
        </w:tabs>
        <w:ind w:right="70"/>
        <w:jc w:val="both"/>
        <w:rPr>
          <w:rFonts w:asciiTheme="minorHAnsi" w:eastAsia="Calibri" w:hAnsiTheme="minorHAnsi" w:cstheme="minorHAnsi"/>
          <w:b/>
        </w:rPr>
      </w:pPr>
      <w:r w:rsidRPr="00F552B1">
        <w:rPr>
          <w:rFonts w:asciiTheme="minorHAnsi" w:eastAsia="Calibri" w:hAnsiTheme="minorHAnsi" w:cstheme="minorHAnsi"/>
          <w:b/>
        </w:rPr>
        <w:t>Wspólny Słownik Zamówień (</w:t>
      </w:r>
      <w:proofErr w:type="spellStart"/>
      <w:r w:rsidRPr="00F552B1">
        <w:rPr>
          <w:rFonts w:asciiTheme="minorHAnsi" w:eastAsia="Calibri" w:hAnsiTheme="minorHAnsi" w:cstheme="minorHAnsi"/>
          <w:b/>
        </w:rPr>
        <w:t>CPV</w:t>
      </w:r>
      <w:proofErr w:type="spellEnd"/>
      <w:r w:rsidRPr="00F552B1">
        <w:rPr>
          <w:rFonts w:asciiTheme="minorHAnsi" w:eastAsia="Calibri" w:hAnsiTheme="minorHAnsi" w:cstheme="minorHAnsi"/>
          <w:b/>
        </w:rPr>
        <w:t>):</w:t>
      </w:r>
    </w:p>
    <w:tbl>
      <w:tblPr>
        <w:tblpPr w:leftFromText="141" w:rightFromText="141" w:vertAnchor="text" w:horzAnchor="margin" w:tblpXSpec="center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7224"/>
      </w:tblGrid>
      <w:tr w:rsidR="00077AC6" w:rsidRPr="00F552B1" w:rsidTr="00077AC6">
        <w:tc>
          <w:tcPr>
            <w:tcW w:w="1838" w:type="dxa"/>
          </w:tcPr>
          <w:p w:rsidR="00077AC6" w:rsidRPr="00F552B1" w:rsidRDefault="00077AC6" w:rsidP="001B7321">
            <w:pPr>
              <w:rPr>
                <w:rFonts w:asciiTheme="minorHAnsi" w:eastAsia="Calibri" w:hAnsiTheme="minorHAnsi" w:cstheme="minorHAnsi"/>
                <w:color w:val="00000A"/>
                <w:lang w:eastAsia="en-US"/>
              </w:rPr>
            </w:pPr>
            <w:r w:rsidRPr="00F552B1">
              <w:rPr>
                <w:rFonts w:asciiTheme="minorHAnsi" w:eastAsia="Calibri" w:hAnsiTheme="minorHAnsi" w:cstheme="minorHAnsi"/>
                <w:color w:val="00000A"/>
                <w:lang w:eastAsia="en-US"/>
              </w:rPr>
              <w:t>80500000-9</w:t>
            </w:r>
          </w:p>
        </w:tc>
        <w:tc>
          <w:tcPr>
            <w:tcW w:w="7224" w:type="dxa"/>
          </w:tcPr>
          <w:p w:rsidR="00077AC6" w:rsidRPr="00F552B1" w:rsidRDefault="00077AC6" w:rsidP="001B7321">
            <w:pPr>
              <w:rPr>
                <w:rFonts w:asciiTheme="minorHAnsi" w:eastAsia="Calibri" w:hAnsiTheme="minorHAnsi" w:cstheme="minorHAnsi"/>
                <w:lang w:eastAsia="en-US"/>
              </w:rPr>
            </w:pPr>
            <w:r w:rsidRPr="00F552B1">
              <w:rPr>
                <w:rFonts w:asciiTheme="minorHAnsi" w:eastAsia="Calibri" w:hAnsiTheme="minorHAnsi" w:cstheme="minorHAnsi"/>
                <w:color w:val="00000A"/>
                <w:lang w:eastAsia="en-US"/>
              </w:rPr>
              <w:t>Usługi szkoleniowe</w:t>
            </w:r>
          </w:p>
        </w:tc>
      </w:tr>
      <w:tr w:rsidR="001B7321" w:rsidRPr="00F552B1" w:rsidTr="00077AC6">
        <w:tc>
          <w:tcPr>
            <w:tcW w:w="1838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80000000-4</w:t>
            </w:r>
          </w:p>
        </w:tc>
        <w:tc>
          <w:tcPr>
            <w:tcW w:w="7224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Usługi edukacyjne i szkoleniowe</w:t>
            </w:r>
          </w:p>
        </w:tc>
      </w:tr>
      <w:tr w:rsidR="001B7321" w:rsidRPr="00F552B1" w:rsidTr="00077AC6">
        <w:tc>
          <w:tcPr>
            <w:tcW w:w="1838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80530000-8</w:t>
            </w:r>
          </w:p>
        </w:tc>
        <w:tc>
          <w:tcPr>
            <w:tcW w:w="7224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Usługi szkolenia zawodowego</w:t>
            </w:r>
          </w:p>
        </w:tc>
      </w:tr>
    </w:tbl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  <w:b/>
          <w:bCs/>
        </w:rPr>
      </w:pPr>
    </w:p>
    <w:p w:rsidR="00077AC6" w:rsidRPr="00F552B1" w:rsidRDefault="00077AC6" w:rsidP="00077AC6">
      <w:pPr>
        <w:tabs>
          <w:tab w:val="left" w:pos="1875"/>
        </w:tabs>
        <w:ind w:right="70"/>
        <w:jc w:val="both"/>
        <w:rPr>
          <w:rFonts w:asciiTheme="minorHAnsi" w:eastAsia="Calibri" w:hAnsiTheme="minorHAnsi" w:cstheme="minorHAnsi"/>
          <w:b/>
        </w:rPr>
      </w:pPr>
      <w:r w:rsidRPr="00F552B1">
        <w:rPr>
          <w:rFonts w:asciiTheme="minorHAnsi" w:eastAsia="Calibri" w:hAnsiTheme="minorHAnsi" w:cstheme="minorHAnsi"/>
          <w:b/>
        </w:rPr>
        <w:t>Podstawy prawne i tryb udzielania zamówienia</w:t>
      </w:r>
    </w:p>
    <w:p w:rsidR="00077AC6" w:rsidRPr="00F552B1" w:rsidRDefault="00077AC6" w:rsidP="00077AC6">
      <w:pPr>
        <w:ind w:left="360"/>
        <w:jc w:val="both"/>
        <w:rPr>
          <w:rFonts w:asciiTheme="minorHAnsi" w:eastAsia="Calibri" w:hAnsiTheme="minorHAnsi" w:cstheme="minorHAnsi"/>
        </w:rPr>
      </w:pP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Dokumenty zawarte w zapytaniu ofertowym mogą być wykorzystywane przez Wykonawców wyłącznie zgodnie z ich przeznaczeniem tj. w celu udziału w niniejszym postępowaniu oraz przygotowania i złożenia oferty i nie mogą być wykorzystywane do innych celów.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Postępowanie o udzielenie zamówienia prowadzone jest w sposób zapewniający przejrzystość oraz zachowanie uczciwej konkurencji i równego traktowania wykonawców zgodnie z zasadą  konkurencyjności opisaną w Wytycznych w zakresie kwalifikowalności wydatków w ramach Regionalnego Programu Operacyjnego Województwa Pomorskiego na lata 2014-2020.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Do postępowania stosuje się aktualne przepisy: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1) Wytyczne w zakresie kwalifikowalności wydatków w ramach Europejskiego Funduszu Rozwoju Regionalnego, Europejskiego Funduszu Społecznego oraz Funduszu Spójności na lata 2014-2020, Wytyczne dotyczące Regionalnego Programu Operacyjnego Województwa Pomorskiego na lata 2014-2020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2) Wytyczne dotyczące udzielania zamówień publicznych w ramach Regionalnego Programu Operacyjnego Województwa Pomorskiego na lata 2014-2020</w:t>
      </w:r>
    </w:p>
    <w:p w:rsidR="00A40955" w:rsidRPr="00F552B1" w:rsidRDefault="00A40955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3) Regulamin Konkursu w ramach RPO WP 2014-2020 nr RPPM.05.05.00-IZ.00-22-001/19,</w:t>
      </w:r>
    </w:p>
    <w:p w:rsidR="00077AC6" w:rsidRPr="00F552B1" w:rsidRDefault="00A40955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4</w:t>
      </w:r>
      <w:r w:rsidR="00077AC6" w:rsidRPr="00F552B1">
        <w:rPr>
          <w:rFonts w:asciiTheme="minorHAnsi" w:eastAsia="Calibri" w:hAnsiTheme="minorHAnsi" w:cstheme="minorHAnsi"/>
          <w:lang w:eastAsia="en-US"/>
        </w:rPr>
        <w:t>) inne powszechnie obowiązujące przepisy prawa.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lastRenderedPageBreak/>
        <w:t xml:space="preserve">Do niniejszego postępowania nie mają zastosowania przepisy ustawy z dnia </w:t>
      </w:r>
      <w:r w:rsidR="007C3066">
        <w:rPr>
          <w:rFonts w:asciiTheme="minorHAnsi" w:eastAsia="Calibri" w:hAnsiTheme="minorHAnsi" w:cstheme="minorHAnsi"/>
          <w:lang w:eastAsia="en-US"/>
        </w:rPr>
        <w:t>11</w:t>
      </w:r>
      <w:r w:rsidRPr="00F552B1">
        <w:rPr>
          <w:rFonts w:asciiTheme="minorHAnsi" w:eastAsia="Calibri" w:hAnsiTheme="minorHAnsi" w:cstheme="minorHAnsi"/>
          <w:lang w:eastAsia="en-US"/>
        </w:rPr>
        <w:t>.0</w:t>
      </w:r>
      <w:r w:rsidR="007C3066">
        <w:rPr>
          <w:rFonts w:asciiTheme="minorHAnsi" w:eastAsia="Calibri" w:hAnsiTheme="minorHAnsi" w:cstheme="minorHAnsi"/>
          <w:lang w:eastAsia="en-US"/>
        </w:rPr>
        <w:t>9</w:t>
      </w:r>
      <w:r w:rsidRPr="00F552B1">
        <w:rPr>
          <w:rFonts w:asciiTheme="minorHAnsi" w:eastAsia="Calibri" w:hAnsiTheme="minorHAnsi" w:cstheme="minorHAnsi"/>
          <w:lang w:eastAsia="en-US"/>
        </w:rPr>
        <w:t>.20</w:t>
      </w:r>
      <w:r w:rsidR="007C3066">
        <w:rPr>
          <w:rFonts w:asciiTheme="minorHAnsi" w:eastAsia="Calibri" w:hAnsiTheme="minorHAnsi" w:cstheme="minorHAnsi"/>
          <w:lang w:eastAsia="en-US"/>
        </w:rPr>
        <w:t>19</w:t>
      </w:r>
      <w:r w:rsidRPr="00F552B1">
        <w:rPr>
          <w:rFonts w:asciiTheme="minorHAnsi" w:eastAsia="Calibri" w:hAnsiTheme="minorHAnsi" w:cstheme="minorHAnsi"/>
          <w:lang w:eastAsia="en-US"/>
        </w:rPr>
        <w:t xml:space="preserve"> r.</w:t>
      </w:r>
      <w:r w:rsidR="007C3066">
        <w:rPr>
          <w:rFonts w:asciiTheme="minorHAnsi" w:eastAsia="Calibri" w:hAnsiTheme="minorHAnsi" w:cstheme="minorHAnsi"/>
          <w:lang w:eastAsia="en-US"/>
        </w:rPr>
        <w:t xml:space="preserve"> </w:t>
      </w:r>
      <w:r w:rsidRPr="00F552B1">
        <w:rPr>
          <w:rFonts w:asciiTheme="minorHAnsi" w:eastAsia="Calibri" w:hAnsiTheme="minorHAnsi" w:cstheme="minorHAnsi"/>
          <w:lang w:eastAsia="en-US"/>
        </w:rPr>
        <w:t>– Prawo Zamówień Publicznych (</w:t>
      </w:r>
      <w:proofErr w:type="spellStart"/>
      <w:r w:rsidRPr="00F552B1">
        <w:rPr>
          <w:rFonts w:asciiTheme="minorHAnsi" w:eastAsia="Calibri" w:hAnsiTheme="minorHAnsi" w:cstheme="minorHAnsi"/>
          <w:lang w:eastAsia="en-US"/>
        </w:rPr>
        <w:t>pzp</w:t>
      </w:r>
      <w:proofErr w:type="spellEnd"/>
      <w:r w:rsidRPr="00F552B1">
        <w:rPr>
          <w:rFonts w:asciiTheme="minorHAnsi" w:eastAsia="Calibri" w:hAnsiTheme="minorHAnsi" w:cstheme="minorHAnsi"/>
          <w:lang w:eastAsia="en-US"/>
        </w:rPr>
        <w:t>)</w:t>
      </w:r>
      <w:r w:rsidR="007C3066">
        <w:rPr>
          <w:rFonts w:asciiTheme="minorHAnsi" w:eastAsia="Calibri" w:hAnsiTheme="minorHAnsi" w:cstheme="minorHAnsi"/>
          <w:lang w:eastAsia="en-US"/>
        </w:rPr>
        <w:t xml:space="preserve"> z</w:t>
      </w:r>
      <w:r w:rsidR="007C3066" w:rsidRPr="007C3066">
        <w:rPr>
          <w:rFonts w:asciiTheme="minorHAnsi" w:eastAsia="Calibri" w:hAnsiTheme="minorHAnsi" w:cstheme="minorHAnsi"/>
          <w:lang w:eastAsia="en-US"/>
        </w:rPr>
        <w:t xml:space="preserve"> </w:t>
      </w:r>
      <w:r w:rsidR="007C3066">
        <w:rPr>
          <w:rFonts w:asciiTheme="minorHAnsi" w:eastAsia="Calibri" w:hAnsiTheme="minorHAnsi" w:cstheme="minorHAnsi"/>
          <w:lang w:eastAsia="en-US"/>
        </w:rPr>
        <w:t>późniejszymi zmianami.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Postępowanie prowadzone jest w języku polskim. Oferty oraz wszelkie dokumenty składane przez Wykonawców muszą być sporządzone w języku polskim lub przetłumaczone na język polski.</w:t>
      </w:r>
    </w:p>
    <w:tbl>
      <w:tblPr>
        <w:tblpPr w:leftFromText="141" w:rightFromText="141" w:vertAnchor="text" w:horzAnchor="margin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077AC6" w:rsidRPr="00F552B1" w:rsidTr="00077AC6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077AC6" w:rsidRPr="00F552B1" w:rsidRDefault="00077AC6" w:rsidP="00077AC6">
            <w:pPr>
              <w:jc w:val="both"/>
              <w:rPr>
                <w:rFonts w:asciiTheme="minorHAnsi" w:eastAsia="Calibr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="Calibri" w:hAnsiTheme="minorHAnsi" w:cstheme="minorHAnsi"/>
                <w:b/>
                <w:bCs/>
                <w:color w:val="FFFFFF"/>
              </w:rPr>
              <w:t>3. Termin wykonania zamówienia</w:t>
            </w:r>
          </w:p>
        </w:tc>
      </w:tr>
    </w:tbl>
    <w:p w:rsidR="00077AC6" w:rsidRPr="00F552B1" w:rsidRDefault="00077AC6" w:rsidP="00077AC6">
      <w:pPr>
        <w:ind w:left="360"/>
        <w:jc w:val="both"/>
        <w:rPr>
          <w:rFonts w:asciiTheme="minorHAnsi" w:eastAsia="Calibri" w:hAnsiTheme="minorHAnsi" w:cstheme="minorHAnsi"/>
        </w:rPr>
      </w:pP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="Calibri" w:hAnsiTheme="minorHAnsi" w:cstheme="minorHAnsi"/>
        </w:rPr>
        <w:t>Termin realizacji zamówienia</w:t>
      </w:r>
      <w:r w:rsidR="00DB07D3" w:rsidRPr="00F552B1">
        <w:rPr>
          <w:rFonts w:asciiTheme="minorHAnsi" w:eastAsia="Calibri" w:hAnsiTheme="minorHAnsi" w:cstheme="minorHAnsi"/>
        </w:rPr>
        <w:t>*</w:t>
      </w:r>
      <w:r w:rsidRPr="00F552B1">
        <w:rPr>
          <w:rFonts w:asciiTheme="minorHAnsi" w:eastAsia="Calibri" w:hAnsiTheme="minorHAnsi" w:cstheme="minorHAnsi"/>
        </w:rPr>
        <w:t xml:space="preserve">: </w:t>
      </w:r>
    </w:p>
    <w:p w:rsidR="00077AC6" w:rsidRPr="00F552B1" w:rsidRDefault="006E4A83" w:rsidP="00077AC6">
      <w:pPr>
        <w:jc w:val="both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t>lipiec</w:t>
      </w:r>
      <w:r w:rsidR="002B6A8E">
        <w:rPr>
          <w:rFonts w:asciiTheme="minorHAnsi" w:eastAsia="Calibri" w:hAnsiTheme="minorHAnsi" w:cstheme="minorHAnsi"/>
          <w:b/>
        </w:rPr>
        <w:t xml:space="preserve"> 2023</w:t>
      </w:r>
      <w:r w:rsidR="00077AC6" w:rsidRPr="00F552B1">
        <w:rPr>
          <w:rFonts w:asciiTheme="minorHAnsi" w:eastAsia="Calibri" w:hAnsiTheme="minorHAnsi" w:cstheme="minorHAnsi"/>
          <w:b/>
        </w:rPr>
        <w:t xml:space="preserve"> r. – </w:t>
      </w:r>
      <w:r w:rsidR="002B6A8E">
        <w:rPr>
          <w:rFonts w:asciiTheme="minorHAnsi" w:eastAsia="Calibri" w:hAnsiTheme="minorHAnsi" w:cstheme="minorHAnsi"/>
          <w:b/>
        </w:rPr>
        <w:t>wrzesień</w:t>
      </w:r>
      <w:r w:rsidR="00077AC6" w:rsidRPr="00F552B1">
        <w:rPr>
          <w:rFonts w:asciiTheme="minorHAnsi" w:eastAsia="Calibri" w:hAnsiTheme="minorHAnsi" w:cstheme="minorHAnsi"/>
          <w:b/>
        </w:rPr>
        <w:t xml:space="preserve"> 20</w:t>
      </w:r>
      <w:r w:rsidR="001369E1" w:rsidRPr="00F552B1">
        <w:rPr>
          <w:rFonts w:asciiTheme="minorHAnsi" w:eastAsia="Calibri" w:hAnsiTheme="minorHAnsi" w:cstheme="minorHAnsi"/>
          <w:b/>
        </w:rPr>
        <w:t>23</w:t>
      </w:r>
      <w:r w:rsidR="00077AC6" w:rsidRPr="00F552B1">
        <w:rPr>
          <w:rFonts w:asciiTheme="minorHAnsi" w:eastAsia="Calibri" w:hAnsiTheme="minorHAnsi" w:cstheme="minorHAnsi"/>
          <w:b/>
        </w:rPr>
        <w:t xml:space="preserve"> r.</w:t>
      </w: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="Calibri" w:hAnsiTheme="minorHAnsi" w:cstheme="minorHAnsi"/>
        </w:rPr>
        <w:t xml:space="preserve">lub </w:t>
      </w:r>
    </w:p>
    <w:p w:rsidR="00077AC6" w:rsidRPr="00F552B1" w:rsidRDefault="006E4A83" w:rsidP="00077AC6">
      <w:pPr>
        <w:jc w:val="both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t>lipiec</w:t>
      </w:r>
      <w:r w:rsidR="002B6A8E">
        <w:rPr>
          <w:rFonts w:asciiTheme="minorHAnsi" w:eastAsia="Calibri" w:hAnsiTheme="minorHAnsi" w:cstheme="minorHAnsi"/>
          <w:b/>
        </w:rPr>
        <w:t xml:space="preserve"> 2023</w:t>
      </w:r>
      <w:r w:rsidR="00077AC6" w:rsidRPr="00F552B1">
        <w:rPr>
          <w:rFonts w:asciiTheme="minorHAnsi" w:eastAsia="Calibri" w:hAnsiTheme="minorHAnsi" w:cstheme="minorHAnsi"/>
          <w:b/>
        </w:rPr>
        <w:t xml:space="preserve"> r. – </w:t>
      </w:r>
      <w:r w:rsidR="005C0410">
        <w:rPr>
          <w:rFonts w:asciiTheme="minorHAnsi" w:eastAsia="Calibri" w:hAnsiTheme="minorHAnsi" w:cstheme="minorHAnsi"/>
          <w:b/>
        </w:rPr>
        <w:t>grudzień</w:t>
      </w:r>
      <w:r w:rsidR="00077AC6" w:rsidRPr="00F552B1">
        <w:rPr>
          <w:rFonts w:asciiTheme="minorHAnsi" w:eastAsia="Calibri" w:hAnsiTheme="minorHAnsi" w:cstheme="minorHAnsi"/>
          <w:b/>
        </w:rPr>
        <w:t xml:space="preserve"> 20</w:t>
      </w:r>
      <w:r w:rsidR="00FB5A53" w:rsidRPr="00F552B1">
        <w:rPr>
          <w:rFonts w:asciiTheme="minorHAnsi" w:eastAsia="Calibri" w:hAnsiTheme="minorHAnsi" w:cstheme="minorHAnsi"/>
          <w:b/>
        </w:rPr>
        <w:t>23</w:t>
      </w:r>
      <w:r w:rsidR="00077AC6" w:rsidRPr="00F552B1">
        <w:rPr>
          <w:rFonts w:asciiTheme="minorHAnsi" w:eastAsia="Calibri" w:hAnsiTheme="minorHAnsi" w:cstheme="minorHAnsi"/>
          <w:b/>
        </w:rPr>
        <w:t xml:space="preserve"> r.</w:t>
      </w: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="Calibri" w:hAnsiTheme="minorHAnsi" w:cstheme="minorHAnsi"/>
        </w:rPr>
        <w:t xml:space="preserve">w przypadku </w:t>
      </w:r>
      <w:r w:rsidR="00FB5A53" w:rsidRPr="00F552B1">
        <w:rPr>
          <w:rFonts w:asciiTheme="minorHAnsi" w:eastAsia="Calibri" w:hAnsiTheme="minorHAnsi" w:cstheme="minorHAnsi"/>
        </w:rPr>
        <w:t>gdy w pierwotnym terminie nie uda się zebrać grupy uczestników spełniających warunki udziału w projekcie, a Instytucja Zarządzająca wyrazi zgodę na przedłużenie okresu realizacji projektu</w:t>
      </w:r>
      <w:r w:rsidR="00EE4FCB" w:rsidRPr="00F552B1">
        <w:rPr>
          <w:rFonts w:asciiTheme="minorHAnsi" w:eastAsia="Calibri" w:hAnsiTheme="minorHAnsi" w:cstheme="minorHAnsi"/>
        </w:rPr>
        <w:t>.</w:t>
      </w:r>
    </w:p>
    <w:p w:rsidR="00077AC6" w:rsidRPr="00F552B1" w:rsidRDefault="00077AC6" w:rsidP="00077AC6">
      <w:pPr>
        <w:ind w:left="360"/>
        <w:jc w:val="both"/>
        <w:rPr>
          <w:rFonts w:asciiTheme="minorHAnsi" w:eastAsia="Calibri" w:hAnsiTheme="minorHAnsi" w:cstheme="minorHAnsi"/>
        </w:rPr>
      </w:pPr>
    </w:p>
    <w:p w:rsidR="001B7321" w:rsidRPr="00F552B1" w:rsidRDefault="001B7321" w:rsidP="001B7321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Zamawiający zastrzega sobie możliwość nie podjęcia współpracy lub przerwania współpracy z Wykonawcą</w:t>
      </w:r>
      <w:r w:rsidRPr="00F552B1">
        <w:rPr>
          <w:rFonts w:asciiTheme="minorHAnsi" w:eastAsia="Calibri" w:hAnsiTheme="minorHAnsi" w:cstheme="minorHAnsi"/>
          <w:lang w:eastAsia="en-US"/>
        </w:rPr>
        <w:t xml:space="preserve"> bez skutków prawnych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, w szczególności w przypadku </w:t>
      </w:r>
      <w:r w:rsidRPr="00F552B1">
        <w:rPr>
          <w:rFonts w:asciiTheme="minorHAnsi" w:eastAsia="Calibri" w:hAnsiTheme="minorHAnsi" w:cstheme="minorHAnsi"/>
          <w:lang w:eastAsia="en-US"/>
        </w:rPr>
        <w:t>nie uzyskania zgody, ze strony Instytucji Zarządzającej na finansowanie jakiegokolwiek etapu realizacji projektu lub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zmiany sytuacji uniemożliwiającej realizację szkolenia </w:t>
      </w:r>
      <w:r w:rsidR="0067532F">
        <w:rPr>
          <w:rFonts w:asciiTheme="minorHAnsi" w:eastAsia="Calibri" w:hAnsiTheme="minorHAnsi" w:cstheme="minorHAnsi"/>
          <w:lang w:eastAsia="en-US"/>
        </w:rPr>
        <w:t>stylizacji pazno</w:t>
      </w:r>
      <w:r w:rsidR="00965161">
        <w:rPr>
          <w:rFonts w:asciiTheme="minorHAnsi" w:eastAsia="Calibri" w:hAnsiTheme="minorHAnsi" w:cstheme="minorHAnsi"/>
          <w:lang w:eastAsia="en-US"/>
        </w:rPr>
        <w:t>k</w:t>
      </w:r>
      <w:r w:rsidR="0067532F">
        <w:rPr>
          <w:rFonts w:asciiTheme="minorHAnsi" w:eastAsia="Calibri" w:hAnsiTheme="minorHAnsi" w:cstheme="minorHAnsi"/>
          <w:lang w:eastAsia="en-US"/>
        </w:rPr>
        <w:t>ci z egzaminem zewnętrznym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z uwagi </w:t>
      </w:r>
      <w:r w:rsidR="002B6A8E">
        <w:rPr>
          <w:rFonts w:asciiTheme="minorHAnsi" w:eastAsiaTheme="minorHAnsi" w:hAnsiTheme="minorHAnsi" w:cstheme="minorHAnsi"/>
          <w:lang w:eastAsia="en-US"/>
        </w:rPr>
        <w:t xml:space="preserve">np. </w:t>
      </w:r>
      <w:r w:rsidRPr="00F552B1">
        <w:rPr>
          <w:rFonts w:asciiTheme="minorHAnsi" w:eastAsiaTheme="minorHAnsi" w:hAnsiTheme="minorHAnsi" w:cstheme="minorHAnsi"/>
          <w:lang w:eastAsia="en-US"/>
        </w:rPr>
        <w:t>na zagrożenie epidemiologiczne, wstrzymania realizacji projektu lub zmiany wniosku o dofinansowanie lub w sytuacji gdy koszt najkorzystniejszej oferty będzie przewyższał kwotę na realizację tego działania zaplanowaną w Szczegółowym budżecie projektu,</w:t>
      </w:r>
      <w:r w:rsidRPr="00F552B1">
        <w:rPr>
          <w:rFonts w:asciiTheme="minorHAnsi" w:eastAsia="Calibri" w:hAnsiTheme="minorHAnsi" w:cstheme="minorHAnsi"/>
          <w:lang w:eastAsia="en-US"/>
        </w:rPr>
        <w:t xml:space="preserve"> stanowiącym załącznik nr 1 do Wniosku o dofinansowanie projektu</w:t>
      </w:r>
      <w:r w:rsidR="00043925" w:rsidRPr="00F552B1">
        <w:rPr>
          <w:rFonts w:asciiTheme="minorHAnsi" w:eastAsia="Calibri" w:hAnsiTheme="minorHAnsi" w:cstheme="minorHAnsi"/>
          <w:lang w:eastAsia="en-US"/>
        </w:rPr>
        <w:t>, a także w sytuacji nie zrekrutowania do udziału w szkoleniach osób spełniających warunki udziału w projekcie.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DB07D3" w:rsidRPr="00F552B1" w:rsidRDefault="00DB07D3" w:rsidP="001B7321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:rsidR="00DB07D3" w:rsidRPr="00F552B1" w:rsidRDefault="00DB07D3" w:rsidP="001B7321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*Szkolenia zostaną zrealizowane po zebraniu </w:t>
      </w:r>
      <w:r w:rsidR="0074547F" w:rsidRPr="00F552B1">
        <w:rPr>
          <w:rFonts w:asciiTheme="minorHAnsi" w:eastAsiaTheme="minorHAnsi" w:hAnsiTheme="minorHAnsi" w:cstheme="minorHAnsi"/>
          <w:lang w:eastAsia="en-US"/>
        </w:rPr>
        <w:t xml:space="preserve">przez Zamawiającego co najmniej </w:t>
      </w:r>
      <w:r w:rsidR="00374B1B">
        <w:rPr>
          <w:rFonts w:asciiTheme="minorHAnsi" w:eastAsiaTheme="minorHAnsi" w:hAnsiTheme="minorHAnsi" w:cstheme="minorHAnsi"/>
          <w:lang w:eastAsia="en-US"/>
        </w:rPr>
        <w:t>6</w:t>
      </w:r>
      <w:r w:rsidR="0074547F" w:rsidRPr="00F552B1">
        <w:rPr>
          <w:rFonts w:asciiTheme="minorHAnsi" w:eastAsiaTheme="minorHAnsi" w:hAnsiTheme="minorHAnsi" w:cstheme="minorHAnsi"/>
          <w:lang w:eastAsia="en-US"/>
        </w:rPr>
        <w:t>-osobowych grup uczestników spełniających warunki udziału w projekcie i skierowaniu ich do udziału w szkoleniu do Wykonawcy.</w:t>
      </w:r>
    </w:p>
    <w:p w:rsidR="009D73E3" w:rsidRPr="00F552B1" w:rsidRDefault="009D73E3" w:rsidP="009D73E3">
      <w:pPr>
        <w:jc w:val="both"/>
        <w:rPr>
          <w:rFonts w:asciiTheme="minorHAnsi" w:eastAsiaTheme="minorHAnsi" w:hAnsiTheme="minorHAnsi" w:cstheme="minorHAnsi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697A5F" w:rsidRPr="00F552B1" w:rsidTr="009D73E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4. Warunki udziału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</w:rPr>
        <w:t xml:space="preserve">Ofertę mogą złożyć następujące podmioty: osoby fizyczne, osoby fizyczne prowadzące działalność gospodarczą,  jednostki  organizacyjne  nie  posiadające  osobowości  prawnej  oraz  osoby  prawne, a także te podmioty działające wspólnie), które spełniają warunki określone w niniejszym zapytaniu. 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 xml:space="preserve">4.1. O udzielenie zamówienia mogą ubiegać się Wykonawcy, którzy: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Posiadają niezbędną wiedzę i doświadczenie, co oznacza, że:</w:t>
      </w:r>
    </w:p>
    <w:p w:rsidR="009B2C7E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</w:t>
      </w:r>
      <w:r w:rsidR="009B2C7E" w:rsidRPr="00F552B1">
        <w:rPr>
          <w:rFonts w:asciiTheme="minorHAnsi" w:eastAsiaTheme="minorHAnsi" w:hAnsiTheme="minorHAnsi" w:cstheme="minorHAnsi"/>
        </w:rPr>
        <w:t xml:space="preserve">osiadają uprawnienia  do  wykonania działalności objętej zamówieniem i spełniają wymogi nałożone przez przepisy prawa – Ocena na podstawie aktualnego wpisu do Rejestru Instytucji Szkoleniowych - dotyczy firm i oświadczenia Wykonawcy,  </w:t>
      </w:r>
    </w:p>
    <w:p w:rsidR="001B1468" w:rsidRPr="005F2A54" w:rsidRDefault="001B1468" w:rsidP="0064491D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5F2A54">
        <w:rPr>
          <w:rFonts w:asciiTheme="minorHAnsi" w:eastAsiaTheme="minorHAnsi" w:hAnsiTheme="minorHAnsi" w:cstheme="minorHAnsi"/>
        </w:rPr>
        <w:t xml:space="preserve">Posiada niezbędną wiedzę i doświadczenie – tj. Wykonawca w okresie ostatnich 3 lat od dnia ogłoszenia niniejszego zapytania ofertowego, a jeżeli okres prowadzenia </w:t>
      </w:r>
      <w:r w:rsidRPr="005F2A54">
        <w:rPr>
          <w:rFonts w:asciiTheme="minorHAnsi" w:eastAsiaTheme="minorHAnsi" w:hAnsiTheme="minorHAnsi" w:cstheme="minorHAnsi"/>
        </w:rPr>
        <w:lastRenderedPageBreak/>
        <w:t>działalności jest krótszy – w tym okresie – przeprowadził co najmniej 2 usługi szkoleniowe</w:t>
      </w:r>
      <w:r w:rsidR="005F2A54" w:rsidRPr="005F2A54">
        <w:rPr>
          <w:rFonts w:asciiTheme="minorHAnsi" w:eastAsiaTheme="minorHAnsi" w:hAnsiTheme="minorHAnsi" w:cstheme="minorHAnsi"/>
        </w:rPr>
        <w:t xml:space="preserve"> w zakresie stylizacji paznokci</w:t>
      </w:r>
      <w:r w:rsidRPr="005F2A54">
        <w:rPr>
          <w:rFonts w:asciiTheme="minorHAnsi" w:eastAsiaTheme="minorHAnsi" w:hAnsiTheme="minorHAnsi" w:cstheme="minorHAnsi"/>
        </w:rPr>
        <w:t>, które obejmowały przygotowanie uczestników do pracy w gabinetach z usługami manicure, salonach kosmetycznych, ośrodkach SPA, a także do prowadzenia działalności gospodarczej w zakresie stylizacji</w:t>
      </w:r>
      <w:r w:rsidR="006E4A83" w:rsidRPr="005F2A54">
        <w:rPr>
          <w:rFonts w:asciiTheme="minorHAnsi" w:eastAsiaTheme="minorHAnsi" w:hAnsiTheme="minorHAnsi" w:cstheme="minorHAnsi"/>
        </w:rPr>
        <w:t xml:space="preserve"> </w:t>
      </w:r>
      <w:r w:rsidR="007F3E9E">
        <w:rPr>
          <w:rFonts w:asciiTheme="minorHAnsi" w:eastAsiaTheme="minorHAnsi" w:hAnsiTheme="minorHAnsi" w:cstheme="minorHAnsi"/>
        </w:rPr>
        <w:t xml:space="preserve">paznokci </w:t>
      </w:r>
      <w:r w:rsidR="006E4A83" w:rsidRPr="005F2A54">
        <w:rPr>
          <w:rFonts w:asciiTheme="minorHAnsi" w:eastAsiaTheme="minorHAnsi" w:hAnsiTheme="minorHAnsi" w:cstheme="minorHAnsi"/>
        </w:rPr>
        <w:t>- Ocena na podstawie informacji wskazanej przez Wykonawcę w Zał. nr 6</w:t>
      </w:r>
      <w:r w:rsidR="00E837BE" w:rsidRPr="005F2A54">
        <w:rPr>
          <w:rFonts w:asciiTheme="minorHAnsi" w:eastAsiaTheme="minorHAnsi" w:hAnsiTheme="minorHAnsi" w:cstheme="minorHAnsi"/>
        </w:rPr>
        <w:t xml:space="preserve"> do </w:t>
      </w:r>
      <w:proofErr w:type="spellStart"/>
      <w:r w:rsidR="00E837BE" w:rsidRPr="005F2A54">
        <w:rPr>
          <w:rFonts w:asciiTheme="minorHAnsi" w:eastAsiaTheme="minorHAnsi" w:hAnsiTheme="minorHAnsi" w:cstheme="minorHAnsi"/>
        </w:rPr>
        <w:t>ZO</w:t>
      </w:r>
      <w:proofErr w:type="spellEnd"/>
      <w:r w:rsidRPr="005F2A54">
        <w:rPr>
          <w:rFonts w:asciiTheme="minorHAnsi" w:eastAsiaTheme="minorHAnsi" w:hAnsiTheme="minorHAnsi" w:cstheme="minorHAnsi"/>
        </w:rPr>
        <w:t xml:space="preserve">, </w:t>
      </w:r>
    </w:p>
    <w:p w:rsidR="009B2C7E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D</w:t>
      </w:r>
      <w:r w:rsidR="009B2C7E" w:rsidRPr="00F552B1">
        <w:rPr>
          <w:rFonts w:asciiTheme="minorHAnsi" w:eastAsiaTheme="minorHAnsi" w:hAnsiTheme="minorHAnsi" w:cstheme="minorHAnsi"/>
        </w:rPr>
        <w:t xml:space="preserve">ysponują osobami zdolnymi do wykonania zamówienia tj. posiadają kadrę: </w:t>
      </w:r>
    </w:p>
    <w:p w:rsidR="0064491D" w:rsidRDefault="0074547F" w:rsidP="0064491D">
      <w:pPr>
        <w:spacing w:after="160" w:line="259" w:lineRule="auto"/>
        <w:ind w:left="792"/>
        <w:contextualSpacing/>
        <w:jc w:val="both"/>
        <w:rPr>
          <w:rFonts w:ascii="Calibri" w:eastAsia="Calibri" w:hAnsi="Calibri"/>
        </w:rPr>
      </w:pPr>
      <w:r w:rsidRPr="00F552B1">
        <w:rPr>
          <w:rFonts w:asciiTheme="minorHAnsi" w:eastAsiaTheme="minorHAnsi" w:hAnsiTheme="minorHAnsi" w:cstheme="minorHAnsi"/>
        </w:rPr>
        <w:t>-</w:t>
      </w:r>
      <w:r w:rsidR="003D78C1">
        <w:rPr>
          <w:rFonts w:asciiTheme="minorHAnsi" w:eastAsiaTheme="minorHAnsi" w:hAnsiTheme="minorHAnsi" w:cstheme="minorHAnsi"/>
        </w:rPr>
        <w:t xml:space="preserve"> w zakresie przeprowadzenia szkoleń </w:t>
      </w:r>
      <w:r w:rsidR="001B1468">
        <w:rPr>
          <w:rFonts w:asciiTheme="minorHAnsi" w:eastAsiaTheme="minorHAnsi" w:hAnsiTheme="minorHAnsi" w:cstheme="minorHAnsi"/>
        </w:rPr>
        <w:t xml:space="preserve">stylizacji paznokci </w:t>
      </w:r>
      <w:r w:rsidR="001B1468" w:rsidRPr="0064491D">
        <w:rPr>
          <w:rFonts w:asciiTheme="minorHAnsi" w:eastAsiaTheme="minorHAnsi" w:hAnsiTheme="minorHAnsi" w:cstheme="minorHAnsi"/>
        </w:rPr>
        <w:t>- posiadającą wykształcenie</w:t>
      </w:r>
      <w:r w:rsidR="001B1468" w:rsidRPr="00260EA7">
        <w:rPr>
          <w:rFonts w:ascii="Calibri" w:eastAsia="Calibri" w:hAnsi="Calibri"/>
        </w:rPr>
        <w:t xml:space="preserve"> co</w:t>
      </w:r>
      <w:r w:rsidR="001B1468">
        <w:rPr>
          <w:rFonts w:ascii="Calibri" w:eastAsia="Calibri" w:hAnsi="Calibri"/>
        </w:rPr>
        <w:t xml:space="preserve"> </w:t>
      </w:r>
      <w:r w:rsidR="001B1468" w:rsidRPr="00260EA7">
        <w:rPr>
          <w:rFonts w:ascii="Calibri" w:eastAsia="Calibri" w:hAnsi="Calibri"/>
        </w:rPr>
        <w:t>najmniej średnie,</w:t>
      </w:r>
      <w:r w:rsidR="001B1468">
        <w:rPr>
          <w:rFonts w:ascii="Calibri" w:eastAsia="Calibri" w:hAnsi="Calibri"/>
        </w:rPr>
        <w:t xml:space="preserve"> </w:t>
      </w:r>
      <w:r w:rsidR="001B1468" w:rsidRPr="006A2320">
        <w:rPr>
          <w:rFonts w:ascii="Calibri" w:eastAsia="Calibri" w:hAnsi="Calibri"/>
        </w:rPr>
        <w:t>doświadczenie w realizacji szkoleń z ww. zakresu - min. 1 rok</w:t>
      </w:r>
      <w:r w:rsidR="005F2A54">
        <w:rPr>
          <w:rFonts w:ascii="Calibri" w:eastAsia="Calibri" w:hAnsi="Calibri"/>
        </w:rPr>
        <w:t xml:space="preserve"> - Ocena na podstawie </w:t>
      </w:r>
      <w:r w:rsidR="007F3E9E">
        <w:rPr>
          <w:rFonts w:ascii="Calibri" w:eastAsia="Calibri" w:hAnsi="Calibri"/>
        </w:rPr>
        <w:t xml:space="preserve">informacji wskazanej przez Wykonawcę w Zał. nr 7 do </w:t>
      </w:r>
      <w:proofErr w:type="spellStart"/>
      <w:r w:rsidR="007F3E9E">
        <w:rPr>
          <w:rFonts w:ascii="Calibri" w:eastAsia="Calibri" w:hAnsi="Calibri"/>
        </w:rPr>
        <w:t>ZO</w:t>
      </w:r>
      <w:proofErr w:type="spellEnd"/>
      <w:r w:rsidR="001B1468" w:rsidRPr="00260EA7">
        <w:rPr>
          <w:rFonts w:ascii="Calibri" w:eastAsia="Calibri" w:hAnsi="Calibri"/>
        </w:rPr>
        <w:t xml:space="preserve">, </w:t>
      </w:r>
    </w:p>
    <w:p w:rsidR="003D78C1" w:rsidRDefault="003D78C1" w:rsidP="0064491D">
      <w:pPr>
        <w:spacing w:after="160" w:line="259" w:lineRule="auto"/>
        <w:ind w:left="792"/>
        <w:contextualSpacing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- </w:t>
      </w:r>
      <w:r w:rsidRPr="003D78C1">
        <w:rPr>
          <w:rFonts w:asciiTheme="minorHAnsi" w:eastAsiaTheme="minorHAnsi" w:hAnsiTheme="minorHAnsi" w:cstheme="minorHAnsi"/>
        </w:rPr>
        <w:t xml:space="preserve">w zakresie egzaminu </w:t>
      </w:r>
      <w:r w:rsidR="0064491D">
        <w:rPr>
          <w:rFonts w:asciiTheme="minorHAnsi" w:eastAsiaTheme="minorHAnsi" w:hAnsiTheme="minorHAnsi" w:cstheme="minorHAnsi"/>
        </w:rPr>
        <w:t xml:space="preserve">zewnętrznego </w:t>
      </w:r>
      <w:r w:rsidRPr="003D78C1">
        <w:rPr>
          <w:rFonts w:asciiTheme="minorHAnsi" w:eastAsiaTheme="minorHAnsi" w:hAnsiTheme="minorHAnsi" w:cstheme="minorHAnsi"/>
        </w:rPr>
        <w:t xml:space="preserve">- oświadczam/my, że egzaminator/ka </w:t>
      </w:r>
      <w:r w:rsidR="0064491D">
        <w:rPr>
          <w:rFonts w:asciiTheme="minorHAnsi" w:eastAsiaTheme="minorHAnsi" w:hAnsiTheme="minorHAnsi" w:cstheme="minorHAnsi"/>
        </w:rPr>
        <w:t xml:space="preserve">zewnętrzna/y </w:t>
      </w:r>
      <w:r w:rsidR="007F3E9E">
        <w:rPr>
          <w:rFonts w:asciiTheme="minorHAnsi" w:eastAsiaTheme="minorHAnsi" w:hAnsiTheme="minorHAnsi" w:cstheme="minorHAnsi"/>
        </w:rPr>
        <w:t>/</w:t>
      </w:r>
      <w:r w:rsidR="0064491D">
        <w:rPr>
          <w:rFonts w:asciiTheme="minorHAnsi" w:eastAsiaTheme="minorHAnsi" w:hAnsiTheme="minorHAnsi" w:cstheme="minorHAnsi"/>
        </w:rPr>
        <w:t xml:space="preserve"> instytucja certyfikująca</w:t>
      </w:r>
      <w:r w:rsidR="007F3E9E">
        <w:rPr>
          <w:rFonts w:asciiTheme="minorHAnsi" w:eastAsiaTheme="minorHAnsi" w:hAnsiTheme="minorHAnsi" w:cstheme="minorHAnsi"/>
        </w:rPr>
        <w:t xml:space="preserve"> -</w:t>
      </w:r>
      <w:r w:rsidR="0064491D">
        <w:rPr>
          <w:rFonts w:asciiTheme="minorHAnsi" w:eastAsiaTheme="minorHAnsi" w:hAnsiTheme="minorHAnsi" w:cstheme="minorHAnsi"/>
        </w:rPr>
        <w:t xml:space="preserve"> posiada</w:t>
      </w:r>
      <w:r w:rsidR="007F3E9E">
        <w:rPr>
          <w:rFonts w:asciiTheme="minorHAnsi" w:eastAsiaTheme="minorHAnsi" w:hAnsiTheme="minorHAnsi" w:cstheme="minorHAnsi"/>
        </w:rPr>
        <w:t>/ją</w:t>
      </w:r>
      <w:r w:rsidR="0064491D" w:rsidRPr="0064491D">
        <w:rPr>
          <w:rFonts w:asciiTheme="minorHAnsi" w:eastAsiaTheme="minorHAnsi" w:hAnsiTheme="minorHAnsi" w:cstheme="minorHAnsi"/>
        </w:rPr>
        <w:t xml:space="preserve"> doświadczenie w realizacji egzaminów zewnętrznych i niezbędne uprawnienia. Osoba przeprowadzająca egzamin </w:t>
      </w:r>
      <w:r w:rsidR="00965161">
        <w:rPr>
          <w:rFonts w:asciiTheme="minorHAnsi" w:eastAsiaTheme="minorHAnsi" w:hAnsiTheme="minorHAnsi" w:cstheme="minorHAnsi"/>
        </w:rPr>
        <w:t>zewnętrzny</w:t>
      </w:r>
      <w:r w:rsidR="0064491D" w:rsidRPr="0064491D">
        <w:rPr>
          <w:rFonts w:asciiTheme="minorHAnsi" w:eastAsiaTheme="minorHAnsi" w:hAnsiTheme="minorHAnsi" w:cstheme="minorHAnsi"/>
        </w:rPr>
        <w:t xml:space="preserve"> nie </w:t>
      </w:r>
      <w:r w:rsidR="0064491D">
        <w:rPr>
          <w:rFonts w:asciiTheme="minorHAnsi" w:eastAsiaTheme="minorHAnsi" w:hAnsiTheme="minorHAnsi" w:cstheme="minorHAnsi"/>
        </w:rPr>
        <w:t>będzie</w:t>
      </w:r>
      <w:r w:rsidR="0064491D" w:rsidRPr="0064491D">
        <w:rPr>
          <w:rFonts w:asciiTheme="minorHAnsi" w:eastAsiaTheme="minorHAnsi" w:hAnsiTheme="minorHAnsi" w:cstheme="minorHAnsi"/>
        </w:rPr>
        <w:t xml:space="preserve"> jed</w:t>
      </w:r>
      <w:r w:rsidR="00374B1B">
        <w:rPr>
          <w:rFonts w:asciiTheme="minorHAnsi" w:eastAsiaTheme="minorHAnsi" w:hAnsiTheme="minorHAnsi" w:cstheme="minorHAnsi"/>
        </w:rPr>
        <w:t>n</w:t>
      </w:r>
      <w:r w:rsidR="0064491D" w:rsidRPr="0064491D">
        <w:rPr>
          <w:rFonts w:asciiTheme="minorHAnsi" w:eastAsiaTheme="minorHAnsi" w:hAnsiTheme="minorHAnsi" w:cstheme="minorHAnsi"/>
        </w:rPr>
        <w:t>ocześnie trenerem ww. edycji szkolenia, z k</w:t>
      </w:r>
      <w:r w:rsidR="0064491D">
        <w:rPr>
          <w:rFonts w:asciiTheme="minorHAnsi" w:eastAsiaTheme="minorHAnsi" w:hAnsiTheme="minorHAnsi" w:cstheme="minorHAnsi"/>
        </w:rPr>
        <w:t xml:space="preserve">tórego będzie prowadzić egzamin </w:t>
      </w:r>
      <w:r w:rsidR="006E4A83">
        <w:rPr>
          <w:rFonts w:asciiTheme="minorHAnsi" w:eastAsiaTheme="minorHAnsi" w:hAnsiTheme="minorHAnsi" w:cstheme="minorHAnsi"/>
        </w:rPr>
        <w:t>- O</w:t>
      </w:r>
      <w:r>
        <w:rPr>
          <w:rFonts w:asciiTheme="minorHAnsi" w:eastAsiaTheme="minorHAnsi" w:hAnsiTheme="minorHAnsi" w:cstheme="minorHAnsi"/>
        </w:rPr>
        <w:t>cena na podstawie Oświadczenia Wykonawcy</w:t>
      </w:r>
      <w:r w:rsidRPr="003D78C1">
        <w:rPr>
          <w:rFonts w:asciiTheme="minorHAnsi" w:eastAsiaTheme="minorHAnsi" w:hAnsiTheme="minorHAnsi" w:cstheme="minorHAnsi"/>
        </w:rPr>
        <w:t>.</w:t>
      </w:r>
    </w:p>
    <w:p w:rsidR="003D78C1" w:rsidRPr="003D78C1" w:rsidRDefault="003D78C1" w:rsidP="0064491D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3D78C1">
        <w:rPr>
          <w:rFonts w:asciiTheme="minorHAnsi" w:eastAsiaTheme="minorHAnsi" w:hAnsiTheme="minorHAnsi" w:cstheme="minorHAnsi"/>
        </w:rPr>
        <w:t>Dysponuję/my lub będę/będziemy dysponow</w:t>
      </w:r>
      <w:r w:rsidR="002B6A8E">
        <w:rPr>
          <w:rFonts w:asciiTheme="minorHAnsi" w:eastAsiaTheme="minorHAnsi" w:hAnsiTheme="minorHAnsi" w:cstheme="minorHAnsi"/>
        </w:rPr>
        <w:t xml:space="preserve">ać </w:t>
      </w:r>
      <w:r w:rsidR="0064491D">
        <w:rPr>
          <w:rFonts w:asciiTheme="minorHAnsi" w:eastAsiaTheme="minorHAnsi" w:hAnsiTheme="minorHAnsi" w:cstheme="minorHAnsi"/>
        </w:rPr>
        <w:t xml:space="preserve">odpowiednim sprzętem i akcesoriami indywidualnymi dla grupy </w:t>
      </w:r>
      <w:r w:rsidR="008A701D">
        <w:rPr>
          <w:rFonts w:asciiTheme="minorHAnsi" w:eastAsiaTheme="minorHAnsi" w:hAnsiTheme="minorHAnsi" w:cstheme="minorHAnsi"/>
        </w:rPr>
        <w:t>11</w:t>
      </w:r>
      <w:r w:rsidR="0064491D">
        <w:rPr>
          <w:rFonts w:asciiTheme="minorHAnsi" w:eastAsiaTheme="minorHAnsi" w:hAnsiTheme="minorHAnsi" w:cstheme="minorHAnsi"/>
        </w:rPr>
        <w:t xml:space="preserve"> uczestników/</w:t>
      </w:r>
      <w:proofErr w:type="spellStart"/>
      <w:r w:rsidR="0064491D">
        <w:rPr>
          <w:rFonts w:asciiTheme="minorHAnsi" w:eastAsiaTheme="minorHAnsi" w:hAnsiTheme="minorHAnsi" w:cstheme="minorHAnsi"/>
        </w:rPr>
        <w:t>ek</w:t>
      </w:r>
      <w:proofErr w:type="spellEnd"/>
      <w:r w:rsidR="006E4A83">
        <w:rPr>
          <w:rFonts w:asciiTheme="minorHAnsi" w:eastAsiaTheme="minorHAnsi" w:hAnsiTheme="minorHAnsi" w:cstheme="minorHAnsi"/>
        </w:rPr>
        <w:t xml:space="preserve"> -</w:t>
      </w:r>
      <w:r w:rsidR="0064491D">
        <w:rPr>
          <w:rFonts w:asciiTheme="minorHAnsi" w:eastAsiaTheme="minorHAnsi" w:hAnsiTheme="minorHAnsi" w:cstheme="minorHAnsi"/>
        </w:rPr>
        <w:t xml:space="preserve"> </w:t>
      </w:r>
      <w:r w:rsidR="006E4A83">
        <w:rPr>
          <w:rFonts w:asciiTheme="minorHAnsi" w:eastAsiaTheme="minorHAnsi" w:hAnsiTheme="minorHAnsi" w:cstheme="minorHAnsi"/>
        </w:rPr>
        <w:t>O</w:t>
      </w:r>
      <w:r w:rsidR="0064491D">
        <w:rPr>
          <w:rFonts w:asciiTheme="minorHAnsi" w:eastAsiaTheme="minorHAnsi" w:hAnsiTheme="minorHAnsi" w:cstheme="minorHAnsi"/>
        </w:rPr>
        <w:t>cena na podstawie oświadczenia Wykonawcy</w:t>
      </w:r>
      <w:r w:rsidRPr="003D78C1">
        <w:rPr>
          <w:rFonts w:asciiTheme="minorHAnsi" w:eastAsiaTheme="minorHAnsi" w:hAnsiTheme="minorHAnsi" w:cstheme="minorHAnsi"/>
        </w:rPr>
        <w:t xml:space="preserve">, </w:t>
      </w:r>
    </w:p>
    <w:p w:rsidR="009B2C7E" w:rsidRPr="00F552B1" w:rsidRDefault="00136ED3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</w:t>
      </w:r>
      <w:r w:rsidR="009B2C7E" w:rsidRPr="00F552B1">
        <w:rPr>
          <w:rFonts w:asciiTheme="minorHAnsi" w:eastAsiaTheme="minorHAnsi" w:hAnsiTheme="minorHAnsi" w:cstheme="minorHAnsi"/>
        </w:rPr>
        <w:t>najdują się w sytuacji ekonomicznej i finansowej zap</w:t>
      </w:r>
      <w:r w:rsidR="0026159F" w:rsidRPr="00F552B1">
        <w:rPr>
          <w:rFonts w:asciiTheme="minorHAnsi" w:eastAsiaTheme="minorHAnsi" w:hAnsiTheme="minorHAnsi" w:cstheme="minorHAnsi"/>
        </w:rPr>
        <w:t>ewniającej wykonanie zamówienia -</w:t>
      </w:r>
      <w:r w:rsidR="009B2C7E" w:rsidRPr="00F552B1">
        <w:rPr>
          <w:rFonts w:asciiTheme="minorHAnsi" w:eastAsiaTheme="minorHAnsi" w:hAnsiTheme="minorHAnsi" w:cstheme="minorHAnsi"/>
        </w:rPr>
        <w:t xml:space="preserve"> Ocena na podstawie  oświadczenia Wykonawcy</w:t>
      </w:r>
      <w:r w:rsidR="00E660D6">
        <w:rPr>
          <w:rFonts w:asciiTheme="minorHAnsi" w:eastAsiaTheme="minorHAnsi" w:hAnsiTheme="minorHAnsi" w:cstheme="minorHAnsi"/>
        </w:rPr>
        <w:t>,</w:t>
      </w:r>
      <w:r w:rsidR="009B2C7E" w:rsidRPr="00F552B1">
        <w:rPr>
          <w:rFonts w:asciiTheme="minorHAnsi" w:eastAsiaTheme="minorHAnsi" w:hAnsiTheme="minorHAnsi" w:cstheme="minorHAnsi"/>
        </w:rPr>
        <w:t xml:space="preserve">  </w:t>
      </w:r>
    </w:p>
    <w:p w:rsidR="00697A5F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</w:t>
      </w:r>
      <w:r w:rsidR="00697A5F" w:rsidRPr="00F552B1">
        <w:rPr>
          <w:rFonts w:asciiTheme="minorHAnsi" w:eastAsiaTheme="minorHAnsi" w:hAnsiTheme="minorHAnsi" w:cstheme="minorHAnsi"/>
        </w:rPr>
        <w:t>osiadają umiejętność współpracy,</w:t>
      </w:r>
    </w:p>
    <w:p w:rsidR="00697A5F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Ł</w:t>
      </w:r>
      <w:r w:rsidR="00697A5F" w:rsidRPr="00F552B1">
        <w:rPr>
          <w:rFonts w:asciiTheme="minorHAnsi" w:eastAsiaTheme="minorHAnsi" w:hAnsiTheme="minorHAnsi" w:cstheme="minorHAnsi"/>
        </w:rPr>
        <w:t xml:space="preserve">ączne zaangażowanie zawodowe w realizację wszystkich projektów finansowanych z funduszy strukturalnych i Funduszu Spójności oraz działań finansowanych z innych źródeł, w tym środków własnych Zamawiającego i innych podmiotów, </w:t>
      </w:r>
      <w:r w:rsidRPr="00F552B1">
        <w:rPr>
          <w:rFonts w:asciiTheme="minorHAnsi" w:eastAsiaTheme="minorHAnsi" w:hAnsiTheme="minorHAnsi" w:cstheme="minorHAnsi"/>
        </w:rPr>
        <w:t xml:space="preserve">w odniesieniu do trenerów wyznaczonych do realizacji szkoleń objętych zamówieniem, </w:t>
      </w:r>
      <w:r w:rsidR="00697A5F" w:rsidRPr="00F552B1">
        <w:rPr>
          <w:rFonts w:asciiTheme="minorHAnsi" w:eastAsiaTheme="minorHAnsi" w:hAnsiTheme="minorHAnsi" w:cstheme="minorHAnsi"/>
        </w:rPr>
        <w:t>nie przekracza 276 godzin miesięcznie. Limit zaangażowania zawodowego, dotyczy wszystkich form zaangażowania zawodowego, w szczególności:</w:t>
      </w:r>
    </w:p>
    <w:p w:rsidR="00697A5F" w:rsidRPr="00F552B1" w:rsidRDefault="00697A5F" w:rsidP="009703F4">
      <w:pPr>
        <w:numPr>
          <w:ilvl w:val="0"/>
          <w:numId w:val="3"/>
        </w:numPr>
        <w:spacing w:after="160" w:line="259" w:lineRule="auto"/>
        <w:ind w:left="1134" w:hanging="283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stosunku pracy - uwzględnia liczbę dni roboczych w danym miesiącu wynikających ze stosunku pracy, przy czym do limitu wlicza się czas nieobecności pracownika związanej ze zwolnieniami lekarskimi i urlopem wypoczynkowym, a nie wlicza się czasu nieobecności pracownika związanej z urlopem bezpłatnym,</w:t>
      </w:r>
    </w:p>
    <w:p w:rsidR="00697A5F" w:rsidRPr="00F552B1" w:rsidRDefault="00697A5F" w:rsidP="009703F4">
      <w:pPr>
        <w:numPr>
          <w:ilvl w:val="0"/>
          <w:numId w:val="3"/>
        </w:numPr>
        <w:spacing w:after="160" w:line="259" w:lineRule="auto"/>
        <w:ind w:left="1134" w:hanging="283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stosunku cywilnoprawnego, samozatrudnienia oraz innych form zaangażowania - uwzględnia czas faktycznie przepracowany, w tym czas zaangażowania w ramach własnej działalności gospodarczej poza projektami (o ile dotyczy);</w:t>
      </w:r>
    </w:p>
    <w:p w:rsidR="00697A5F" w:rsidRPr="00F552B1" w:rsidRDefault="002D00F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</w:t>
      </w:r>
      <w:r w:rsidR="00697A5F" w:rsidRPr="00F552B1">
        <w:rPr>
          <w:rFonts w:asciiTheme="minorHAnsi" w:eastAsiaTheme="minorHAnsi" w:hAnsiTheme="minorHAnsi" w:cstheme="minorHAnsi"/>
        </w:rPr>
        <w:t>ie są powiązani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uczestniczeniu w spółce jako wspólnik spółki cywilnej lub spółki osobowej;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posiadaniu co najmniej 10% udziału lub akcji, o ile niższy próg nie wynika z przepisów prawa;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pełnieniu funkcji członka organu nadzorczego lub zarządzającego, prokurenta, pełnomocnika;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pozostawaniu w związku małżeńskim, w stosunku pokrewieństwa lub powinowactwa w linii prostej (rodzice, dzieci, wnuki, teściowie, zięć, synowa) w stosunku pokrewieństwa drugiego stopnia lub powinowactwa drugiego stopnia w linii bocznej (rodzeństwo, krewni małżonka/i) lub pozostawania w stosunku przysposobienia, opieki lub kurateli.</w:t>
      </w:r>
    </w:p>
    <w:p w:rsidR="002D00FF" w:rsidRPr="00F552B1" w:rsidRDefault="002D00FF" w:rsidP="002D00FF">
      <w:pPr>
        <w:spacing w:after="160" w:line="259" w:lineRule="auto"/>
        <w:ind w:left="1146"/>
        <w:contextualSpacing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sytuacji wystąpienia powiązania Wykonawcy będzie podlegał odrzuceniu z postępowania.</w:t>
      </w:r>
    </w:p>
    <w:p w:rsidR="00697A5F" w:rsidRPr="00F552B1" w:rsidRDefault="00697A5F" w:rsidP="00697A5F">
      <w:pPr>
        <w:spacing w:before="240"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O udzielenie zamówienia nie mogą ubiegać się zgodnie z Wytycznymi dotyczącymi kwalifikowalności wydatków w ramach Regionalnego Programu Operacyjnego Województwa Pomorskiego na lata 2014-2020 osoby zatrudnione w instytucji uczestniczącej w realizacji RPO WP (</w:t>
      </w:r>
      <w:r w:rsidRPr="00F552B1">
        <w:rPr>
          <w:rFonts w:asciiTheme="minorHAnsi" w:eastAsiaTheme="minorHAnsi" w:hAnsiTheme="minorHAnsi" w:cstheme="minorHAnsi"/>
          <w:b/>
          <w:lang w:eastAsia="en-US"/>
        </w:rPr>
        <w:t>jako instytucję uczestniczącą w realizacji RPO WP rozumie się IZ, IP i IW</w:t>
      </w:r>
      <w:r w:rsidRPr="00F552B1">
        <w:rPr>
          <w:rFonts w:asciiTheme="minorHAnsi" w:eastAsiaTheme="minorHAnsi" w:hAnsiTheme="minorHAnsi" w:cstheme="minorHAnsi"/>
          <w:b/>
        </w:rPr>
        <w:t>) na podstawie stosunku pracy, chyba że nie zachodzi konflikt interesów (konflikt interesów jest rozumiany jako naruszenie zasady bezinteresowności i bezstronności tj.; w szczególności: przyjmowanie jakichkolwiek form zapłaty za wykonywanie zadań mających związek lub kolidujących ze stanowiskiem służbowym, podejmowanie dodatkowego zatrudnienia lub zajęcia zarobkowego mogącego mieć negatywny wpływ na sprawy prowadzone w ramach obowiązków służbowych, prowadzenie szkoleń, o ile mogłoby to mieć negatywny wpływ na bezstronność prowadzenia spraw służbowych) lub podwójne finansowanie.</w:t>
      </w:r>
    </w:p>
    <w:p w:rsidR="00E775C2" w:rsidRPr="00F552B1" w:rsidRDefault="00E775C2" w:rsidP="00697A5F">
      <w:pPr>
        <w:spacing w:before="240"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O udzielenie zamówie</w:t>
      </w:r>
      <w:r w:rsidR="00E369DC" w:rsidRPr="00F552B1">
        <w:rPr>
          <w:rFonts w:asciiTheme="minorHAnsi" w:eastAsiaTheme="minorHAnsi" w:hAnsiTheme="minorHAnsi" w:cstheme="minorHAnsi"/>
          <w:b/>
        </w:rPr>
        <w:t>nia nie mogą ubiegać się zgodnie z art. 5k rozporządzenia Rady (UE) 833/2014 z dnia 31 lipca 2014 r.</w:t>
      </w:r>
      <w:r w:rsidRPr="00F552B1">
        <w:rPr>
          <w:rFonts w:asciiTheme="minorHAnsi" w:eastAsiaTheme="minorHAnsi" w:hAnsiTheme="minorHAnsi" w:cstheme="minorHAnsi"/>
          <w:b/>
        </w:rPr>
        <w:t xml:space="preserve"> </w:t>
      </w:r>
      <w:r w:rsidR="00E369DC" w:rsidRPr="00F552B1">
        <w:rPr>
          <w:rFonts w:asciiTheme="minorHAnsi" w:eastAsiaTheme="minorHAnsi" w:hAnsiTheme="minorHAnsi" w:cstheme="minorHAnsi"/>
          <w:b/>
        </w:rPr>
        <w:t>oraz</w:t>
      </w:r>
      <w:r w:rsidRPr="00F552B1">
        <w:rPr>
          <w:rFonts w:asciiTheme="minorHAnsi" w:eastAsiaTheme="minorHAnsi" w:hAnsiTheme="minorHAnsi" w:cstheme="minorHAnsi"/>
          <w:b/>
        </w:rPr>
        <w:t xml:space="preserve"> Ustawą z dnia 13 kwietnia 2022 r. o szczególnych rozwiązaniach w zakresie przeciwdział</w:t>
      </w:r>
      <w:r w:rsidR="00E369DC" w:rsidRPr="00F552B1">
        <w:rPr>
          <w:rFonts w:asciiTheme="minorHAnsi" w:eastAsiaTheme="minorHAnsi" w:hAnsiTheme="minorHAnsi" w:cstheme="minorHAnsi"/>
          <w:b/>
        </w:rPr>
        <w:t>ania</w:t>
      </w:r>
      <w:r w:rsidRPr="00F552B1">
        <w:rPr>
          <w:rFonts w:asciiTheme="minorHAnsi" w:eastAsiaTheme="minorHAnsi" w:hAnsiTheme="minorHAnsi" w:cstheme="minorHAnsi"/>
          <w:b/>
        </w:rPr>
        <w:t xml:space="preserve"> wspieraniu </w:t>
      </w:r>
      <w:r w:rsidR="00E369DC" w:rsidRPr="00F552B1">
        <w:rPr>
          <w:rFonts w:asciiTheme="minorHAnsi" w:eastAsiaTheme="minorHAnsi" w:hAnsiTheme="minorHAnsi" w:cstheme="minorHAnsi"/>
          <w:b/>
        </w:rPr>
        <w:t xml:space="preserve">agresji na Ukrainę oraz służących ochronie bezpieczeństwa narodowego, osoby i podmioty objęte ograniczeniami i wpisane decyzją Ministra Spraw Wewnętrznych i Administracji na listę sankcyjną.  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Niespełnienie chociażby jednego z wyżej wymienionych warunków będzie skutkować odrzuceniem oferty Wykonawcy z postępowania.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4.2. Kryteria oceny warunków udziału w postępowaniu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2.1. Zamawiający oceni, czy Oferent spełnia warunki, o których mowa w pkt. 1 na podstawie złożonego wraz z ofertą wykazu o potwierdzeniu spełniania warunków udziału w postępowaniu, którego wzór stanowi załącznik nr 1 do niniejszego zapytania ofertowego oraz na podstawie złożonych wraz z ofertą dokumentów żądanych przez Zamawiającego, o których mowa w pkt. 5, potwierdzających spełnienie tych warunków. </w:t>
      </w:r>
    </w:p>
    <w:p w:rsidR="00697A5F" w:rsidRPr="00F552B1" w:rsidRDefault="00697A5F" w:rsidP="00697A5F">
      <w:pPr>
        <w:ind w:left="709" w:hanging="1"/>
        <w:jc w:val="both"/>
        <w:rPr>
          <w:rFonts w:asciiTheme="minorHAnsi" w:eastAsiaTheme="minorHAnsi" w:hAnsiTheme="minorHAnsi" w:cstheme="minorHAnsi"/>
          <w:color w:val="FF0000"/>
        </w:rPr>
      </w:pPr>
      <w:r w:rsidRPr="00F552B1">
        <w:rPr>
          <w:rFonts w:asciiTheme="minorHAnsi" w:eastAsiaTheme="minorHAnsi" w:hAnsiTheme="minorHAnsi" w:cstheme="minorHAnsi"/>
        </w:rPr>
        <w:t xml:space="preserve">W celu potwierdzenia spełnienia warunków udziału w postępowaniu Zamawiający </w:t>
      </w:r>
      <w:r w:rsidR="00764B0A">
        <w:rPr>
          <w:rFonts w:asciiTheme="minorHAnsi" w:eastAsiaTheme="minorHAnsi" w:hAnsiTheme="minorHAnsi" w:cstheme="minorHAnsi"/>
        </w:rPr>
        <w:t xml:space="preserve">może </w:t>
      </w:r>
      <w:r w:rsidRPr="00F552B1">
        <w:rPr>
          <w:rFonts w:asciiTheme="minorHAnsi" w:eastAsiaTheme="minorHAnsi" w:hAnsiTheme="minorHAnsi" w:cstheme="minorHAnsi"/>
        </w:rPr>
        <w:t>zażąda</w:t>
      </w:r>
      <w:r w:rsidR="00764B0A">
        <w:rPr>
          <w:rFonts w:asciiTheme="minorHAnsi" w:eastAsiaTheme="minorHAnsi" w:hAnsiTheme="minorHAnsi" w:cstheme="minorHAnsi"/>
        </w:rPr>
        <w:t>ć</w:t>
      </w:r>
      <w:r w:rsidRPr="00F552B1">
        <w:rPr>
          <w:rFonts w:asciiTheme="minorHAnsi" w:eastAsiaTheme="minorHAnsi" w:hAnsiTheme="minorHAnsi" w:cstheme="minorHAnsi"/>
        </w:rPr>
        <w:t xml:space="preserve"> od oferent</w:t>
      </w:r>
      <w:r w:rsidR="00764B0A">
        <w:rPr>
          <w:rFonts w:asciiTheme="minorHAnsi" w:eastAsiaTheme="minorHAnsi" w:hAnsiTheme="minorHAnsi" w:cstheme="minorHAnsi"/>
        </w:rPr>
        <w:t>ów</w:t>
      </w:r>
      <w:r w:rsidRPr="00F552B1">
        <w:rPr>
          <w:rFonts w:asciiTheme="minorHAnsi" w:eastAsiaTheme="minorHAnsi" w:hAnsiTheme="minorHAnsi" w:cstheme="minorHAnsi"/>
        </w:rPr>
        <w:t xml:space="preserve"> </w:t>
      </w:r>
      <w:r w:rsidR="00A55132" w:rsidRPr="00F552B1">
        <w:rPr>
          <w:rFonts w:asciiTheme="minorHAnsi" w:eastAsiaTheme="minorHAnsi" w:hAnsiTheme="minorHAnsi" w:cstheme="minorHAnsi"/>
        </w:rPr>
        <w:t>udokumentowania 4.1.1, 4.1.2</w:t>
      </w:r>
      <w:r w:rsidR="00DE06D3" w:rsidRPr="00F552B1">
        <w:rPr>
          <w:rFonts w:asciiTheme="minorHAnsi" w:eastAsiaTheme="minorHAnsi" w:hAnsiTheme="minorHAnsi" w:cstheme="minorHAnsi"/>
        </w:rPr>
        <w:t>, 4.1.3</w:t>
      </w:r>
      <w:r w:rsidRPr="00F552B1">
        <w:rPr>
          <w:rFonts w:asciiTheme="minorHAnsi" w:eastAsiaTheme="minorHAnsi" w:hAnsiTheme="minorHAnsi" w:cstheme="minorHAnsi"/>
        </w:rPr>
        <w:t>.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709" w:hanging="1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Udokumentowanie winno nastąpić pod rygorem odrzucenia oferty w terminie 2 dni od dnia poinformowania Oferenta przez Zamawiającego (telefon lub e-mail) o konieczności udokumentowania spełnienia warunków. Za spełnienie wymogu 2 dni uważa się datę i godzinę wpływu dokumentów do siedziby Fundacji Gospodarczej (do godz. </w:t>
      </w:r>
      <w:r w:rsidR="00A55132" w:rsidRPr="00F552B1">
        <w:rPr>
          <w:rFonts w:asciiTheme="minorHAnsi" w:eastAsiaTheme="minorHAnsi" w:hAnsiTheme="minorHAnsi" w:cstheme="minorHAnsi"/>
        </w:rPr>
        <w:t>15.3</w:t>
      </w:r>
      <w:r w:rsidR="00B47DF5" w:rsidRPr="00F552B1">
        <w:rPr>
          <w:rFonts w:asciiTheme="minorHAnsi" w:eastAsiaTheme="minorHAnsi" w:hAnsiTheme="minorHAnsi" w:cstheme="minorHAnsi"/>
        </w:rPr>
        <w:t>0</w:t>
      </w:r>
      <w:r w:rsidRPr="00F552B1">
        <w:rPr>
          <w:rFonts w:asciiTheme="minorHAnsi" w:eastAsiaTheme="minorHAnsi" w:hAnsiTheme="minorHAnsi" w:cstheme="minorHAnsi"/>
        </w:rPr>
        <w:t>).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2.2. Ocena spełniania warunków udziału w postępowaniu zostanie dokonana na zasadzie: „spełnia - nie spełnia”. Wykonawca, który nie spełni któregokolwiek z warunków zostanie odrzucony w postępowaniu.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4.3. Od Wykonawcy oczekuje się: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3.1. Sprawnej i terminowej realizacji powierzonych zadań;</w:t>
      </w:r>
    </w:p>
    <w:p w:rsidR="00697A5F" w:rsidRPr="00F552B1" w:rsidRDefault="00697A5F" w:rsidP="00FB173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3.2</w:t>
      </w:r>
      <w:r w:rsidR="00FB173F">
        <w:rPr>
          <w:rFonts w:asciiTheme="minorHAnsi" w:eastAsiaTheme="minorHAnsi" w:hAnsiTheme="minorHAnsi" w:cstheme="minorHAnsi"/>
        </w:rPr>
        <w:t xml:space="preserve">. </w:t>
      </w:r>
      <w:r w:rsidRPr="00F552B1">
        <w:rPr>
          <w:rFonts w:asciiTheme="minorHAnsi" w:eastAsiaTheme="minorHAnsi" w:hAnsiTheme="minorHAnsi" w:cstheme="minorHAnsi"/>
        </w:rPr>
        <w:t>Współpracy z Zamawiającym;</w:t>
      </w:r>
    </w:p>
    <w:p w:rsidR="00697A5F" w:rsidRPr="00F552B1" w:rsidRDefault="00FB173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3.3</w:t>
      </w:r>
      <w:r w:rsidR="00697A5F" w:rsidRPr="00F552B1">
        <w:rPr>
          <w:rFonts w:asciiTheme="minorHAnsi" w:eastAsiaTheme="minorHAnsi" w:hAnsiTheme="minorHAnsi" w:cstheme="minorHAnsi"/>
        </w:rPr>
        <w:t>. Informowania o stanie prac, pojawiających się problemach i innych sytuacjach mających wpływ na realizację powierzonych zadań.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 xml:space="preserve">5. </w:t>
            </w:r>
            <w:r w:rsidRPr="007D5089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Wymagane dokumenty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780A61" w:rsidRDefault="00780A61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7229"/>
      </w:tblGrid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eastAsia="Calibri" w:hAnsiTheme="minorHAnsi" w:cstheme="minorHAnsi"/>
              </w:rPr>
            </w:pPr>
            <w:r w:rsidRPr="00F552B1">
              <w:rPr>
                <w:rFonts w:asciiTheme="minorHAnsi" w:eastAsia="Calibri" w:hAnsiTheme="minorHAnsi" w:cstheme="minorHAnsi"/>
              </w:rPr>
              <w:t>Załącznik nr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spacing w:line="259" w:lineRule="auto"/>
              <w:rPr>
                <w:rFonts w:asciiTheme="minorHAnsi" w:eastAsia="Calibr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Wypełniony formularz Oferty wraz z wpisem do odpowiedniego rejestru</w:t>
            </w:r>
          </w:p>
        </w:tc>
      </w:tr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2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Oświadczenie o braku powiązań osobowych lub kapitałowych</w:t>
            </w:r>
          </w:p>
        </w:tc>
      </w:tr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685A9E" w:rsidP="007C709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Oświadczenie o niepodleganiu wykluczeniu </w:t>
            </w:r>
          </w:p>
        </w:tc>
      </w:tr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685A9E" w:rsidP="007C709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Arkusz oceny podmiotu - </w:t>
            </w:r>
            <w:proofErr w:type="spellStart"/>
            <w:r>
              <w:rPr>
                <w:rFonts w:asciiTheme="minorHAnsi" w:hAnsiTheme="minorHAnsi" w:cstheme="minorHAnsi"/>
              </w:rPr>
              <w:t>RODO</w:t>
            </w:r>
            <w:proofErr w:type="spellEnd"/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5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Program szkolenia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6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Oświadczenie - </w:t>
            </w:r>
            <w:r w:rsidRPr="00F552B1">
              <w:rPr>
                <w:rFonts w:asciiTheme="minorHAnsi" w:hAnsiTheme="minorHAnsi" w:cstheme="minorHAnsi"/>
              </w:rPr>
              <w:t>Wykaz przeprowadzonych szkoleń z zakresu objętego zamówieniem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Oświadczenie - </w:t>
            </w:r>
            <w:r w:rsidRPr="00F552B1">
              <w:rPr>
                <w:rFonts w:asciiTheme="minorHAnsi" w:hAnsiTheme="minorHAnsi" w:cstheme="minorHAnsi"/>
              </w:rPr>
              <w:t>Wykaz przepro</w:t>
            </w:r>
            <w:r>
              <w:rPr>
                <w:rFonts w:asciiTheme="minorHAnsi" w:hAnsiTheme="minorHAnsi" w:cstheme="minorHAnsi"/>
              </w:rPr>
              <w:t>wadzonych szkoleń przez trenera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8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Wzór umowy</w:t>
            </w:r>
            <w:r w:rsidR="005D065B">
              <w:rPr>
                <w:rFonts w:asciiTheme="minorHAnsi" w:hAnsiTheme="minorHAnsi" w:cstheme="minorHAnsi"/>
              </w:rPr>
              <w:t xml:space="preserve"> - zaparafowany i Załącznik C - Szczegółowy opis ceny - wypełniony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Harmonogram szkolenia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Załącznik nr 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D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Zał. nr 5 do dokumentacji konkursowej Taryfikator towarów i usług</w:t>
            </w:r>
            <w:r>
              <w:rPr>
                <w:rFonts w:asciiTheme="minorHAnsi" w:hAnsiTheme="minorHAnsi" w:cstheme="minorHAnsi"/>
              </w:rPr>
              <w:t xml:space="preserve"> - zaparafowany</w:t>
            </w:r>
          </w:p>
        </w:tc>
      </w:tr>
      <w:tr w:rsidR="0064491D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D" w:rsidRDefault="0064491D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Załącznik nr 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D" w:rsidRPr="00F552B1" w:rsidRDefault="000867DC" w:rsidP="00685A9E">
            <w:pPr>
              <w:rPr>
                <w:rFonts w:asciiTheme="minorHAnsi" w:hAnsiTheme="minorHAnsi" w:cstheme="minorHAnsi"/>
              </w:rPr>
            </w:pPr>
            <w:r w:rsidRPr="000867DC">
              <w:rPr>
                <w:rFonts w:asciiTheme="minorHAnsi" w:hAnsiTheme="minorHAnsi" w:cstheme="minorHAnsi"/>
              </w:rPr>
              <w:t xml:space="preserve">Załącznik nr 3 do Standardów realizacji wsparcia w zakresie Działania 5.5. Kształcenie ustawiczne – </w:t>
            </w:r>
            <w:r w:rsidRPr="000867DC">
              <w:rPr>
                <w:rFonts w:asciiTheme="minorHAnsi" w:hAnsiTheme="minorHAnsi" w:cstheme="minorHAnsi"/>
                <w:b/>
              </w:rPr>
              <w:t>Informacje dotyczące uzyskiwania kwalifikacji</w:t>
            </w:r>
          </w:p>
        </w:tc>
      </w:tr>
    </w:tbl>
    <w:p w:rsidR="007C7099" w:rsidRPr="00F552B1" w:rsidRDefault="007C7099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Zamawiający zastrzega możliwość sprawdzenia powyższych informacji.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Dokumenty powinny zostać złożone w formie oryginału lub kopii potwierdzonej za zgodność z oryginałem przez Wykonawcę, a w przypadku ofert składanych w formie elektronicznej wszelkie dokumenty muszą zostać złożone w formie zamkniętej (np. w formacie pdf), a ich wersje oryginalne lub potwierdzone za zgodność z oryginałem zostaną wydane na żądanie Zamawiającego.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Podmiot, którego oferta zostanie wybrana jako najkorzystniejsza (w przypadku składania oferty drogą elektroniczną) obligatoryjnie dostarczy wszystkie dokumenty w formie oryginału lub kopii potwierdzonej za zgodność z oryginałem przed datą zawarcia umowy.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6. Opis sposobu przygotowania oferty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6.1. Wymagania podstawowe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1.1. Oferent powinien stworzyć ofertę na formularzu załączonym do zapytania ofertowego (jako załącznik nr 1) w formie pisemnej lub elektronicznej. Oferta powinna:</w:t>
      </w:r>
    </w:p>
    <w:p w:rsidR="00697A5F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zawierać imię i nazwisko oferenta, </w:t>
      </w:r>
    </w:p>
    <w:p w:rsidR="00697A5F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zawierać adres, numer telefonu, adres e-mail, numer NIP,</w:t>
      </w:r>
    </w:p>
    <w:p w:rsidR="00697A5F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być sporządzona w języku polskim, </w:t>
      </w:r>
    </w:p>
    <w:p w:rsidR="00780A61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treść oferty musi odpowiadać treści zapytania ofertowego,</w:t>
      </w:r>
    </w:p>
    <w:p w:rsidR="00780A61" w:rsidRPr="00F552B1" w:rsidRDefault="00780A61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zawierać cenę oferty przedstawionej jako cenę brutto, która zawiera podatek VAT obliczony przez oferenta zgodnie z obowiązującymi przepisami. Cena uwzględnia wykonanie wszystkich prac i czynności oraz zawiera wszystkie koszty związanie z realizacją </w:t>
      </w:r>
      <w:r w:rsidR="00FB173F">
        <w:rPr>
          <w:rFonts w:asciiTheme="minorHAnsi" w:eastAsiaTheme="minorHAnsi" w:hAnsiTheme="minorHAnsi" w:cstheme="minorHAnsi"/>
        </w:rPr>
        <w:t>2</w:t>
      </w:r>
      <w:r w:rsidR="0087591B" w:rsidRPr="00F552B1">
        <w:rPr>
          <w:rFonts w:asciiTheme="minorHAnsi" w:eastAsiaTheme="minorHAnsi" w:hAnsiTheme="minorHAnsi" w:cstheme="minorHAnsi"/>
        </w:rPr>
        <w:t xml:space="preserve"> edycji szkolenia</w:t>
      </w:r>
      <w:r w:rsidR="00FB173F">
        <w:rPr>
          <w:rFonts w:asciiTheme="minorHAnsi" w:eastAsiaTheme="minorHAnsi" w:hAnsiTheme="minorHAnsi" w:cstheme="minorHAnsi"/>
        </w:rPr>
        <w:t xml:space="preserve"> </w:t>
      </w:r>
      <w:r w:rsidR="001D75ED">
        <w:rPr>
          <w:rFonts w:asciiTheme="minorHAnsi" w:eastAsiaTheme="minorHAnsi" w:hAnsiTheme="minorHAnsi" w:cstheme="minorHAnsi"/>
        </w:rPr>
        <w:t>stylizacji paznokci z egzaminem zewnętrznym</w:t>
      </w:r>
      <w:r w:rsidRPr="00F552B1">
        <w:rPr>
          <w:rFonts w:asciiTheme="minorHAnsi" w:eastAsiaTheme="minorHAnsi" w:hAnsiTheme="minorHAnsi" w:cstheme="minorHAnsi"/>
        </w:rPr>
        <w:t xml:space="preserve"> w projekcie: „Kwalifikacje dla Pomorzan II” przez okres i na warunkach określonych w złożonej ofercie. Cena jest wyrażona w PLN, tj. z dokładnością do dwóch miejsc po przecinku.</w:t>
      </w:r>
    </w:p>
    <w:p w:rsidR="00697A5F" w:rsidRPr="00F552B1" w:rsidRDefault="00697A5F" w:rsidP="00697A5F">
      <w:pPr>
        <w:ind w:left="360" w:right="-110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Wynagrodzenie musi uwzględniać wszelkie koszty i nie może rodzić jakichkolwiek dodatkowych zobowiązań majątkowych po stronie Zamawiającego. </w:t>
      </w:r>
    </w:p>
    <w:p w:rsidR="00780A61" w:rsidRPr="00F552B1" w:rsidRDefault="00780A61" w:rsidP="00697A5F">
      <w:pPr>
        <w:ind w:left="360" w:right="-110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1.2. Termin związania z ofertą: 30 dni od zakończenia terminu składania ofert.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</w:rPr>
        <w:t>1.3. Do oferty należy dołączyć:</w:t>
      </w:r>
    </w:p>
    <w:p w:rsidR="00780A61" w:rsidRPr="00F552B1" w:rsidRDefault="00780A61" w:rsidP="00780A61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 xml:space="preserve">- aktualne  dokumenty  rejestrowe  Wykonawcy,  wystawione nie wcześniej niż 3 miesiące  przed upływem terminu składania ofert (dotyczy osób fizycznych prowadzących działalność gospodarczą, jednostek organizacyjnych nie posiadających osobowości prawnej oraz osób prawnych, </w:t>
      </w:r>
      <w:r w:rsidRPr="00F552B1">
        <w:rPr>
          <w:rFonts w:asciiTheme="minorHAnsi" w:eastAsiaTheme="minorHAnsi" w:hAnsiTheme="minorHAnsi" w:cstheme="minorHAnsi"/>
          <w:b/>
          <w:u w:val="single"/>
        </w:rPr>
        <w:t>których danych rejestrowych nie można ustalić na podstawie wydruku  aktualnych informacji o podmiotach wpisanych do rejestru udostępnionych przez Centralną Informację Krajowego Rejestru Sądowego na stronie internetowej https://ems.ms.gov.pl lub na podstawie za świadczenia o wpisie w Centralnej Ewidencji i Informacji o Działalności Gospodarczej)</w:t>
      </w:r>
      <w:r w:rsidRPr="00F552B1">
        <w:rPr>
          <w:rFonts w:asciiTheme="minorHAnsi" w:eastAsiaTheme="minorHAnsi" w:hAnsiTheme="minorHAnsi" w:cstheme="minorHAnsi"/>
          <w:b/>
        </w:rPr>
        <w:t>,</w:t>
      </w:r>
    </w:p>
    <w:p w:rsidR="00780A61" w:rsidRDefault="00780A61" w:rsidP="009703F4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- pełnomocnictwo – jeżeli Wykonawca  lub Wykonawcy są reprezentowani przez pełnomocnika,</w:t>
      </w:r>
    </w:p>
    <w:p w:rsidR="001C0D11" w:rsidRPr="00F552B1" w:rsidRDefault="001C0D11" w:rsidP="009703F4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b/>
        </w:rPr>
      </w:pPr>
      <w:r>
        <w:rPr>
          <w:rFonts w:asciiTheme="minorHAnsi" w:eastAsiaTheme="minorHAnsi" w:hAnsiTheme="minorHAnsi" w:cstheme="minorHAnsi"/>
          <w:b/>
        </w:rPr>
        <w:t>- CV trenera</w:t>
      </w:r>
      <w:r w:rsidR="00783511">
        <w:rPr>
          <w:rFonts w:asciiTheme="minorHAnsi" w:eastAsiaTheme="minorHAnsi" w:hAnsiTheme="minorHAnsi" w:cstheme="minorHAnsi"/>
          <w:b/>
        </w:rPr>
        <w:t>/ów</w:t>
      </w:r>
      <w:r>
        <w:rPr>
          <w:rFonts w:asciiTheme="minorHAnsi" w:eastAsiaTheme="minorHAnsi" w:hAnsiTheme="minorHAnsi" w:cstheme="minorHAnsi"/>
          <w:b/>
        </w:rPr>
        <w:t>,</w:t>
      </w:r>
    </w:p>
    <w:p w:rsidR="00697A5F" w:rsidRPr="00F552B1" w:rsidRDefault="00780A61" w:rsidP="009703F4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- wszystkie załączniki wymienione w pkt. 17 Zapytania ofertowego.</w:t>
      </w:r>
      <w:r w:rsidR="0078612A" w:rsidRPr="00F552B1">
        <w:rPr>
          <w:rFonts w:asciiTheme="minorHAnsi" w:eastAsiaTheme="minorHAnsi" w:hAnsiTheme="minorHAnsi" w:cstheme="minorHAnsi"/>
          <w:b/>
        </w:rPr>
        <w:t xml:space="preserve"> 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1.4. Oferta oraz wszelkie załączniki muszą być podpisane przez Wykonawcę</w:t>
      </w:r>
      <w:r w:rsidR="00780A61" w:rsidRPr="00F552B1">
        <w:rPr>
          <w:rFonts w:asciiTheme="minorHAnsi" w:eastAsiaTheme="minorHAnsi" w:hAnsiTheme="minorHAnsi" w:cstheme="minorHAnsi"/>
        </w:rPr>
        <w:t xml:space="preserve"> lub jego Pełnomocnika</w:t>
      </w:r>
      <w:r w:rsidRPr="00F552B1">
        <w:rPr>
          <w:rFonts w:asciiTheme="minorHAnsi" w:eastAsiaTheme="minorHAnsi" w:hAnsiTheme="minorHAnsi" w:cstheme="minorHAnsi"/>
        </w:rPr>
        <w:t>.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1.5. Każdy Wykonawca może złożyć tylko jedną ofertę.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1.6. Wzory dokumentów dołączonych do niniejszego zapytania powinny zostać wypełnione przez Wykonawcę </w:t>
      </w:r>
      <w:r w:rsidR="00780A61" w:rsidRPr="00F552B1">
        <w:rPr>
          <w:rFonts w:asciiTheme="minorHAnsi" w:eastAsiaTheme="minorHAnsi" w:hAnsiTheme="minorHAnsi" w:cstheme="minorHAnsi"/>
        </w:rPr>
        <w:t xml:space="preserve">lub Pełnomocnika </w:t>
      </w:r>
      <w:r w:rsidRPr="00F552B1">
        <w:rPr>
          <w:rFonts w:asciiTheme="minorHAnsi" w:eastAsiaTheme="minorHAnsi" w:hAnsiTheme="minorHAnsi" w:cstheme="minorHAnsi"/>
        </w:rPr>
        <w:t xml:space="preserve">i dołączone do oferty bądź też przygotowane przez Wykonawcę </w:t>
      </w:r>
      <w:r w:rsidR="00780A61" w:rsidRPr="00F552B1">
        <w:rPr>
          <w:rFonts w:asciiTheme="minorHAnsi" w:eastAsiaTheme="minorHAnsi" w:hAnsiTheme="minorHAnsi" w:cstheme="minorHAnsi"/>
        </w:rPr>
        <w:t xml:space="preserve">lub jego Pełnomocnika </w:t>
      </w:r>
      <w:r w:rsidRPr="00F552B1">
        <w:rPr>
          <w:rFonts w:asciiTheme="minorHAnsi" w:eastAsiaTheme="minorHAnsi" w:hAnsiTheme="minorHAnsi" w:cstheme="minorHAnsi"/>
        </w:rPr>
        <w:t>w formie zgodnej z niniejszym zapytaniem.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1.7. Wykonawca ponosi wszelkie koszty związane z przygotowaniem i złożeniem oferty. 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1.8. Oferty złożone po terminie nie będą rozpatrywane.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6.2. Forma oferty</w:t>
      </w:r>
    </w:p>
    <w:p w:rsidR="00780A61" w:rsidRPr="00F552B1" w:rsidRDefault="00697A5F" w:rsidP="00494A7F">
      <w:pPr>
        <w:ind w:left="709" w:hanging="425"/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2.1. Ofertę należy złożyć w formie pisemnej lub elektronicznej zamkniętej, zgodnie z informacjami zawartymi w pkt. 5 niniejszego zapytania.</w:t>
      </w:r>
      <w:r w:rsidR="00780A61" w:rsidRPr="00F552B1">
        <w:rPr>
          <w:rFonts w:asciiTheme="minorHAnsi" w:eastAsiaTheme="minorHAnsi" w:hAnsiTheme="minorHAnsi" w:cstheme="minorHAnsi"/>
        </w:rPr>
        <w:t xml:space="preserve"> </w:t>
      </w:r>
      <w:r w:rsidR="00780A61" w:rsidRPr="00F552B1">
        <w:rPr>
          <w:rFonts w:asciiTheme="minorHAnsi" w:eastAsia="Calibri" w:hAnsiTheme="minorHAnsi" w:cstheme="minorHAnsi"/>
        </w:rPr>
        <w:t>Zamawiający wymaga, aby ofertę podpisano zgodnie z zasadami reprezentacji wskazanymi  we właściwym rejestrze lub zgodnie z udzielonymi pełnomocnictwem/pełnomocnictwami. Podpis należy złożyć w sposób umożliwiający identyfikację (np. w razie podpisu  nieczytelnego, opatrzyć go dodatkowo imienną pieczątką  lub  dopiskiem  drukowanymi  literami  imienia  i  nazwiska  oraz  pełnionej funkcji). W przypadku składania oferty w formie elektronicznej na wskazany adres e-mail Zamawiający wymaga  aby  przesłano  skan  oferty  przygotowanej  zgodnie z wymaganiami opisanymi w niniejszym zapytaniu. Zamawiający zastrzega sobie  prawo  wezwania  Wykonawcy  do  przekazania  papierowej wersji oryginału złożonej oferty przy podpisywaniu umowy w celu weryfikacji jej zgodności z wysłanym skanem i jej zarchiwizowania w dokumentacji projektowej.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2.2. Dokumenty wchodzące w skład oferty mogą być przedstawiane w formie oryginałów lub poświadczonych przez Wykonawcę za zgodność z oryginałem kopii lub dokumentów w formacie pdf.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2.3. Zamawiający może żądać przedstawienia oryginału lub notarialnie poświadczonej kopii  dokumentu.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2.4. Zamawiający nie dopuszcza składania ofert częściowych.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2.5. Zamawiający nie dopuszcza składania ofert wariantowych.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7. Miejsce i termin składania ofert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B173F" w:rsidRDefault="00697A5F" w:rsidP="00FB173F">
      <w:pPr>
        <w:pStyle w:val="Akapitzlist"/>
        <w:numPr>
          <w:ilvl w:val="0"/>
          <w:numId w:val="15"/>
        </w:numPr>
        <w:jc w:val="both"/>
        <w:rPr>
          <w:rFonts w:asciiTheme="minorHAnsi" w:eastAsiaTheme="minorHAnsi" w:hAnsiTheme="minorHAnsi" w:cstheme="minorHAnsi"/>
          <w:b/>
        </w:rPr>
      </w:pPr>
      <w:r w:rsidRPr="00FB173F">
        <w:rPr>
          <w:rFonts w:asciiTheme="minorHAnsi" w:eastAsiaTheme="minorHAnsi" w:hAnsiTheme="minorHAnsi" w:cstheme="minorHAnsi"/>
        </w:rPr>
        <w:t xml:space="preserve">Ofertę należy złożyć w terminie </w:t>
      </w:r>
      <w:r w:rsidRPr="00FB173F">
        <w:rPr>
          <w:rFonts w:asciiTheme="minorHAnsi" w:eastAsiaTheme="minorHAnsi" w:hAnsiTheme="minorHAnsi" w:cstheme="minorHAnsi"/>
          <w:b/>
          <w:u w:val="single"/>
        </w:rPr>
        <w:t xml:space="preserve">do </w:t>
      </w:r>
      <w:r w:rsidR="007F3E9E">
        <w:rPr>
          <w:rFonts w:asciiTheme="minorHAnsi" w:eastAsiaTheme="minorHAnsi" w:hAnsiTheme="minorHAnsi" w:cstheme="minorHAnsi"/>
          <w:b/>
          <w:u w:val="single"/>
        </w:rPr>
        <w:t>27</w:t>
      </w:r>
      <w:r w:rsidR="00DB2F59" w:rsidRPr="00FB173F">
        <w:rPr>
          <w:rFonts w:asciiTheme="minorHAnsi" w:eastAsiaTheme="minorHAnsi" w:hAnsiTheme="minorHAnsi" w:cstheme="minorHAnsi"/>
          <w:b/>
          <w:u w:val="single"/>
        </w:rPr>
        <w:t>.0</w:t>
      </w:r>
      <w:r w:rsidR="003A7B91">
        <w:rPr>
          <w:rFonts w:asciiTheme="minorHAnsi" w:eastAsiaTheme="minorHAnsi" w:hAnsiTheme="minorHAnsi" w:cstheme="minorHAnsi"/>
          <w:b/>
          <w:u w:val="single"/>
        </w:rPr>
        <w:t>7</w:t>
      </w:r>
      <w:r w:rsidR="00DB2F59" w:rsidRPr="00FB173F">
        <w:rPr>
          <w:rFonts w:asciiTheme="minorHAnsi" w:eastAsiaTheme="minorHAnsi" w:hAnsiTheme="minorHAnsi" w:cstheme="minorHAnsi"/>
          <w:b/>
          <w:u w:val="single"/>
        </w:rPr>
        <w:t>.202</w:t>
      </w:r>
      <w:r w:rsidR="00BD6A16" w:rsidRPr="00FB173F">
        <w:rPr>
          <w:rFonts w:asciiTheme="minorHAnsi" w:eastAsiaTheme="minorHAnsi" w:hAnsiTheme="minorHAnsi" w:cstheme="minorHAnsi"/>
          <w:b/>
          <w:u w:val="single"/>
        </w:rPr>
        <w:t>3</w:t>
      </w:r>
      <w:r w:rsidR="00793444" w:rsidRPr="00FB173F">
        <w:rPr>
          <w:rFonts w:asciiTheme="minorHAnsi" w:eastAsiaTheme="minorHAnsi" w:hAnsiTheme="minorHAnsi" w:cstheme="minorHAnsi"/>
          <w:b/>
          <w:u w:val="single"/>
        </w:rPr>
        <w:t xml:space="preserve"> r., do godz. </w:t>
      </w:r>
      <w:r w:rsidR="00FB173F" w:rsidRPr="00FB173F">
        <w:rPr>
          <w:rFonts w:asciiTheme="minorHAnsi" w:eastAsiaTheme="minorHAnsi" w:hAnsiTheme="minorHAnsi" w:cstheme="minorHAnsi"/>
          <w:b/>
          <w:u w:val="single"/>
        </w:rPr>
        <w:t>9</w:t>
      </w:r>
      <w:r w:rsidR="00793444" w:rsidRPr="00FB173F">
        <w:rPr>
          <w:rFonts w:asciiTheme="minorHAnsi" w:eastAsiaTheme="minorHAnsi" w:hAnsiTheme="minorHAnsi" w:cstheme="minorHAnsi"/>
          <w:b/>
          <w:u w:val="single"/>
        </w:rPr>
        <w:t>.0</w:t>
      </w:r>
      <w:r w:rsidR="00FB173F" w:rsidRPr="00FB173F">
        <w:rPr>
          <w:rFonts w:asciiTheme="minorHAnsi" w:eastAsiaTheme="minorHAnsi" w:hAnsiTheme="minorHAnsi" w:cstheme="minorHAnsi"/>
          <w:b/>
          <w:u w:val="single"/>
        </w:rPr>
        <w:t>0</w:t>
      </w:r>
      <w:r w:rsidR="00FB173F" w:rsidRPr="00FB173F">
        <w:rPr>
          <w:rFonts w:asciiTheme="minorHAnsi" w:eastAsiaTheme="minorHAnsi" w:hAnsiTheme="minorHAnsi" w:cstheme="minorHAnsi"/>
          <w:b/>
        </w:rPr>
        <w:t>, w wybrany sposób:</w:t>
      </w:r>
    </w:p>
    <w:p w:rsidR="00FB173F" w:rsidRPr="00FB173F" w:rsidRDefault="00FB173F" w:rsidP="00FB173F">
      <w:pPr>
        <w:pStyle w:val="Akapitzlist"/>
        <w:jc w:val="both"/>
        <w:rPr>
          <w:rFonts w:asciiTheme="minorHAnsi" w:eastAsiaTheme="minorHAnsi" w:hAnsiTheme="minorHAnsi" w:cstheme="minorHAnsi"/>
        </w:rPr>
      </w:pPr>
    </w:p>
    <w:p w:rsidR="00FB173F" w:rsidRDefault="00FB173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764B0A">
        <w:rPr>
          <w:rFonts w:asciiTheme="minorHAnsi" w:eastAsiaTheme="minorHAnsi" w:hAnsiTheme="minorHAnsi" w:cstheme="minorBidi"/>
        </w:rPr>
        <w:t>za pośrednictwem Bazy Konkurencyjności</w:t>
      </w:r>
      <w:r>
        <w:rPr>
          <w:rFonts w:asciiTheme="minorHAnsi" w:eastAsiaTheme="minorHAnsi" w:hAnsiTheme="minorHAnsi" w:cstheme="minorBidi"/>
        </w:rPr>
        <w:t xml:space="preserve">, </w:t>
      </w:r>
    </w:p>
    <w:p w:rsidR="00697A5F" w:rsidRPr="00F552B1" w:rsidRDefault="00697A5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osobiście w siedzibie Fundacji Gospodarczej w Gdyni, ul. Olimpijska 2, 81-538 Gdynia, sekretariat - pokój 106, od poniedziałku do piątku w godz. </w:t>
      </w:r>
      <w:r w:rsidR="0078612A" w:rsidRPr="00F552B1">
        <w:rPr>
          <w:rFonts w:asciiTheme="minorHAnsi" w:eastAsiaTheme="minorHAnsi" w:hAnsiTheme="minorHAnsi" w:cstheme="minorHAnsi"/>
        </w:rPr>
        <w:t>7.30</w:t>
      </w:r>
      <w:r w:rsidRPr="00F552B1">
        <w:rPr>
          <w:rFonts w:asciiTheme="minorHAnsi" w:eastAsiaTheme="minorHAnsi" w:hAnsiTheme="minorHAnsi" w:cstheme="minorHAnsi"/>
        </w:rPr>
        <w:t>-</w:t>
      </w:r>
      <w:r w:rsidR="0078612A" w:rsidRPr="00F552B1">
        <w:rPr>
          <w:rFonts w:asciiTheme="minorHAnsi" w:eastAsiaTheme="minorHAnsi" w:hAnsiTheme="minorHAnsi" w:cstheme="minorHAnsi"/>
        </w:rPr>
        <w:t>15.30</w:t>
      </w:r>
      <w:r w:rsidRPr="00F552B1">
        <w:rPr>
          <w:rFonts w:asciiTheme="minorHAnsi" w:eastAsiaTheme="minorHAnsi" w:hAnsiTheme="minorHAnsi" w:cstheme="minorHAnsi"/>
        </w:rPr>
        <w:t xml:space="preserve">, w zaklejonej kopercie, z dopiskiem: </w:t>
      </w:r>
      <w:r w:rsidRPr="00A3479D">
        <w:rPr>
          <w:rFonts w:asciiTheme="minorHAnsi" w:eastAsiaTheme="minorHAnsi" w:hAnsiTheme="minorHAnsi" w:cstheme="minorHAnsi"/>
          <w:b/>
        </w:rPr>
        <w:t xml:space="preserve">„Zapytanie ofertowe </w:t>
      </w:r>
      <w:r w:rsidR="00494A7F" w:rsidRPr="00A3479D">
        <w:rPr>
          <w:rFonts w:asciiTheme="minorHAnsi" w:eastAsiaTheme="minorHAnsi" w:hAnsiTheme="minorHAnsi" w:cstheme="minorHAnsi"/>
          <w:b/>
        </w:rPr>
        <w:t xml:space="preserve">- </w:t>
      </w:r>
      <w:r w:rsidR="00A3479D" w:rsidRPr="00A3479D">
        <w:rPr>
          <w:rFonts w:asciiTheme="minorHAnsi" w:eastAsiaTheme="minorHAnsi" w:hAnsiTheme="minorHAnsi" w:cstheme="minorHAnsi"/>
          <w:b/>
          <w:lang w:eastAsia="en-US"/>
        </w:rPr>
        <w:t>„</w:t>
      </w:r>
      <w:r w:rsidR="002B6A8E">
        <w:rPr>
          <w:rFonts w:asciiTheme="minorHAnsi" w:eastAsiaTheme="minorHAnsi" w:hAnsiTheme="minorHAnsi" w:cstheme="minorHAnsi"/>
          <w:b/>
          <w:lang w:eastAsia="en-US"/>
        </w:rPr>
        <w:t xml:space="preserve">Szkolenie </w:t>
      </w:r>
      <w:r w:rsidR="001D75ED">
        <w:rPr>
          <w:rFonts w:asciiTheme="minorHAnsi" w:eastAsiaTheme="minorHAnsi" w:hAnsiTheme="minorHAnsi" w:cstheme="minorHAnsi"/>
          <w:b/>
          <w:lang w:eastAsia="en-US"/>
        </w:rPr>
        <w:t>stylizacji paznokci z egzaminem zewnętrznym</w:t>
      </w:r>
      <w:r w:rsidR="00A3479D" w:rsidRPr="00A3479D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A3479D">
        <w:rPr>
          <w:rFonts w:asciiTheme="minorHAnsi" w:eastAsiaTheme="minorHAnsi" w:hAnsiTheme="minorHAnsi" w:cstheme="minorHAnsi"/>
          <w:b/>
          <w:lang w:eastAsia="en-US"/>
        </w:rPr>
        <w:t xml:space="preserve">w projekcie: </w:t>
      </w:r>
      <w:r w:rsidRPr="00A3479D">
        <w:rPr>
          <w:rFonts w:asciiTheme="minorHAnsi" w:eastAsiaTheme="minorHAnsi" w:hAnsiTheme="minorHAnsi" w:cstheme="minorHAnsi"/>
          <w:b/>
          <w:bCs/>
          <w:lang w:eastAsia="en-US"/>
        </w:rPr>
        <w:t>„Kwalifikacje dla Pomorzan</w:t>
      </w:r>
      <w:r w:rsidR="0078612A" w:rsidRPr="00A3479D">
        <w:rPr>
          <w:rFonts w:asciiTheme="minorHAnsi" w:eastAsiaTheme="minorHAnsi" w:hAnsiTheme="minorHAnsi" w:cstheme="minorHAnsi"/>
          <w:b/>
          <w:bCs/>
          <w:lang w:eastAsia="en-US"/>
        </w:rPr>
        <w:t xml:space="preserve"> II</w:t>
      </w:r>
      <w:r w:rsidRPr="00A3479D">
        <w:rPr>
          <w:rFonts w:asciiTheme="minorHAnsi" w:eastAsiaTheme="minorHAnsi" w:hAnsiTheme="minorHAnsi" w:cstheme="minorHAnsi"/>
          <w:b/>
          <w:bCs/>
          <w:lang w:eastAsia="en-US"/>
        </w:rPr>
        <w:t>””</w:t>
      </w:r>
      <w:r w:rsidR="00FB173F">
        <w:rPr>
          <w:rFonts w:asciiTheme="minorHAnsi" w:eastAsiaTheme="minorHAnsi" w:hAnsiTheme="minorHAnsi" w:cstheme="minorHAnsi"/>
          <w:b/>
          <w:bCs/>
          <w:lang w:eastAsia="en-US"/>
        </w:rPr>
        <w:t>,</w:t>
      </w:r>
    </w:p>
    <w:p w:rsidR="00697A5F" w:rsidRPr="00F552B1" w:rsidRDefault="00697A5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drogą pocztową Fundacja Gospodarcza, ul. Olimpijska 2, 81-538 Gdynia, z dopiskiem:</w:t>
      </w:r>
      <w:r w:rsidRPr="00F552B1">
        <w:rPr>
          <w:rFonts w:asciiTheme="minorHAnsi" w:eastAsiaTheme="minorHAnsi" w:hAnsiTheme="minorHAnsi" w:cstheme="minorHAnsi"/>
          <w:b/>
        </w:rPr>
        <w:t xml:space="preserve"> </w:t>
      </w:r>
      <w:r w:rsidR="00A3479D" w:rsidRPr="00F552B1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>„</w:t>
      </w:r>
      <w:r w:rsidR="001D75ED">
        <w:rPr>
          <w:rFonts w:asciiTheme="minorHAnsi" w:eastAsiaTheme="minorHAnsi" w:hAnsiTheme="minorHAnsi" w:cstheme="minorHAnsi"/>
          <w:b/>
          <w:lang w:eastAsia="en-US"/>
        </w:rPr>
        <w:t>Szkolenie stylizacji paznokci z egzaminem zewnętrznym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 xml:space="preserve"> w projekcie: </w:t>
      </w:r>
      <w:r w:rsidR="001D75ED" w:rsidRPr="00A3479D">
        <w:rPr>
          <w:rFonts w:asciiTheme="minorHAnsi" w:eastAsiaTheme="minorHAnsi" w:hAnsiTheme="minorHAnsi" w:cstheme="minorHAnsi"/>
          <w:b/>
          <w:bCs/>
          <w:lang w:eastAsia="en-US"/>
        </w:rPr>
        <w:t>„Kwalifikacje dla Pomorzan II””</w:t>
      </w:r>
      <w:r w:rsidR="00A3479D" w:rsidRPr="00A3479D">
        <w:rPr>
          <w:rFonts w:asciiTheme="minorHAnsi" w:eastAsiaTheme="minorHAnsi" w:hAnsiTheme="minorHAnsi" w:cstheme="minorHAnsi"/>
          <w:bCs/>
          <w:lang w:eastAsia="en-US"/>
        </w:rPr>
        <w:t>.</w:t>
      </w:r>
      <w:r w:rsidR="00A3479D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</w:rPr>
        <w:t>Przy czym za datę i godzinę dostarczenia dokumentu uważa się datę i godzinę wpływu dokumentu do</w:t>
      </w:r>
      <w:r w:rsidR="00FB173F">
        <w:rPr>
          <w:rFonts w:asciiTheme="minorHAnsi" w:eastAsiaTheme="minorHAnsi" w:hAnsiTheme="minorHAnsi" w:cstheme="minorHAnsi"/>
        </w:rPr>
        <w:t xml:space="preserve"> siedziby Fundacji Gospodarczej,</w:t>
      </w:r>
    </w:p>
    <w:p w:rsidR="00764B0A" w:rsidRDefault="00697A5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drogą elektroniczną na adres: </w:t>
      </w:r>
      <w:hyperlink r:id="rId8" w:history="1">
        <w:r w:rsidRPr="00F552B1">
          <w:rPr>
            <w:rFonts w:asciiTheme="minorHAnsi" w:eastAsiaTheme="minorHAnsi" w:hAnsiTheme="minorHAnsi" w:cstheme="minorHAnsi"/>
            <w:color w:val="0563C1" w:themeColor="hyperlink"/>
            <w:u w:val="single"/>
          </w:rPr>
          <w:t>sekretariat@fungo.com.pl</w:t>
        </w:r>
      </w:hyperlink>
      <w:r w:rsidRPr="00F552B1">
        <w:rPr>
          <w:rFonts w:asciiTheme="minorHAnsi" w:eastAsiaTheme="minorHAnsi" w:hAnsiTheme="minorHAnsi" w:cstheme="minorHAnsi"/>
        </w:rPr>
        <w:t xml:space="preserve"> w tytule z dopiskiem:</w:t>
      </w:r>
      <w:r w:rsidRPr="00F552B1">
        <w:rPr>
          <w:rFonts w:asciiTheme="minorHAnsi" w:eastAsiaTheme="minorHAnsi" w:hAnsiTheme="minorHAnsi" w:cstheme="minorHAnsi"/>
          <w:b/>
        </w:rPr>
        <w:t xml:space="preserve"> </w:t>
      </w:r>
      <w:r w:rsidR="00A3479D" w:rsidRPr="00A3479D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>„</w:t>
      </w:r>
      <w:r w:rsidR="001D75ED">
        <w:rPr>
          <w:rFonts w:asciiTheme="minorHAnsi" w:eastAsiaTheme="minorHAnsi" w:hAnsiTheme="minorHAnsi" w:cstheme="minorHAnsi"/>
          <w:b/>
          <w:lang w:eastAsia="en-US"/>
        </w:rPr>
        <w:t>Szkolenie stylizacji paznokci z egzaminem zewnętrznym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 xml:space="preserve"> w projekcie: </w:t>
      </w:r>
      <w:r w:rsidR="001D75ED" w:rsidRPr="00A3479D">
        <w:rPr>
          <w:rFonts w:asciiTheme="minorHAnsi" w:eastAsiaTheme="minorHAnsi" w:hAnsiTheme="minorHAnsi" w:cstheme="minorHAnsi"/>
          <w:b/>
          <w:bCs/>
          <w:lang w:eastAsia="en-US"/>
        </w:rPr>
        <w:t>„Kwalifikacje dla Pomorzan II””</w:t>
      </w:r>
      <w:r w:rsidRPr="00F552B1">
        <w:rPr>
          <w:rFonts w:asciiTheme="minorHAnsi" w:eastAsiaTheme="minorHAnsi" w:hAnsiTheme="minorHAnsi" w:cstheme="minorHAnsi"/>
        </w:rPr>
        <w:t>. Przy czym dokumenty te muszą być właściwie podpisane przez Wykonawcę (przesłane w formie zamkniętej np. pdf).</w:t>
      </w:r>
    </w:p>
    <w:p w:rsidR="00697A5F" w:rsidRPr="00764B0A" w:rsidRDefault="00697A5F" w:rsidP="00FB173F">
      <w:pPr>
        <w:spacing w:after="160" w:line="259" w:lineRule="auto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5C0410" w:rsidP="00697A5F">
      <w:pPr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lastRenderedPageBreak/>
        <w:t>2. Otwarcie ofert nastąpi do 7</w:t>
      </w:r>
      <w:r w:rsidR="00697A5F" w:rsidRPr="00F552B1">
        <w:rPr>
          <w:rFonts w:asciiTheme="minorHAnsi" w:eastAsiaTheme="minorHAnsi" w:hAnsiTheme="minorHAnsi" w:cstheme="minorHAnsi"/>
        </w:rPr>
        <w:t xml:space="preserve"> dni roboczych od upływu terminu do składania ofert w siedzibie Zamawiającego Fundacja Gospodarcza, ul. Olimpijska 2, 81-538 Gdynia.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lang w:eastAsia="en-US"/>
              </w:rPr>
              <w:br w:type="page"/>
            </w: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8. Ocena ofert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8.1 Oferty zostaną ocenione przez Zamawiającego w oparciu o następujące kryteria i ich znaczenie: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2"/>
        <w:gridCol w:w="4190"/>
        <w:gridCol w:w="2279"/>
        <w:gridCol w:w="2340"/>
      </w:tblGrid>
      <w:tr w:rsidR="00697A5F" w:rsidRPr="00F552B1" w:rsidTr="008E580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Lp.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Kryterium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Znaczenie procentowe kryterium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Maksymalna liczba punktów, jakie może otrzymać oferent za dane kryterium</w:t>
            </w:r>
          </w:p>
        </w:tc>
      </w:tr>
      <w:tr w:rsidR="00697A5F" w:rsidRPr="00F552B1" w:rsidTr="008E580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1.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5F" w:rsidRPr="00F552B1" w:rsidRDefault="00E23F95" w:rsidP="00697A5F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Cena</w:t>
            </w:r>
            <w:r w:rsidR="00697A5F" w:rsidRPr="00F552B1">
              <w:rPr>
                <w:rFonts w:asciiTheme="minorHAnsi" w:eastAsiaTheme="minorHAnsi" w:hAnsiTheme="minorHAnsi" w:cstheme="minorHAnsi"/>
                <w:b/>
                <w:bCs/>
              </w:rPr>
              <w:t xml:space="preserve"> brutto</w:t>
            </w: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 xml:space="preserve"> za realizację 1 edycji szkolenia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100 %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100 pkt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  <w:u w:val="single"/>
        </w:rPr>
        <w:t>Zasady oceny poszczególnych kryteriów</w:t>
      </w:r>
      <w:r w:rsidRPr="00F552B1">
        <w:rPr>
          <w:rFonts w:asciiTheme="minorHAnsi" w:eastAsiaTheme="minorHAnsi" w:hAnsiTheme="minorHAnsi" w:cstheme="minorHAnsi"/>
        </w:rPr>
        <w:t xml:space="preserve">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</w:tblGrid>
      <w:tr w:rsidR="00697A5F" w:rsidRPr="00F552B1" w:rsidTr="00077AC6">
        <w:trPr>
          <w:trHeight w:val="1433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5F" w:rsidRPr="00F552B1" w:rsidRDefault="00E23F95" w:rsidP="00697A5F">
            <w:pPr>
              <w:tabs>
                <w:tab w:val="left" w:pos="4962"/>
              </w:tabs>
              <w:jc w:val="both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Cena brutto za realizację 1 edycji szkolenia</w:t>
            </w:r>
            <w:r w:rsidR="00697A5F" w:rsidRPr="00F552B1">
              <w:rPr>
                <w:rFonts w:asciiTheme="minorHAnsi" w:eastAsiaTheme="minorHAnsi" w:hAnsiTheme="minorHAnsi" w:cstheme="minorHAnsi"/>
                <w:b/>
                <w:bCs/>
              </w:rPr>
              <w:t>:</w:t>
            </w:r>
          </w:p>
          <w:p w:rsidR="00697A5F" w:rsidRPr="00F552B1" w:rsidRDefault="00697A5F" w:rsidP="00697A5F">
            <w:pPr>
              <w:tabs>
                <w:tab w:val="left" w:pos="4962"/>
              </w:tabs>
              <w:jc w:val="both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 xml:space="preserve">                                                                                  </w:t>
            </w: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(</w:t>
            </w:r>
            <w:proofErr w:type="spellStart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Cmin</w:t>
            </w:r>
            <w:proofErr w:type="spellEnd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/</w:t>
            </w:r>
            <w:proofErr w:type="spellStart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Cof</w:t>
            </w:r>
            <w:proofErr w:type="spellEnd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)*100*100%</w:t>
            </w:r>
          </w:p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Gdzie:</w:t>
            </w:r>
          </w:p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</w:rPr>
            </w:pPr>
            <w:proofErr w:type="spellStart"/>
            <w:r w:rsidRPr="00F552B1">
              <w:rPr>
                <w:rFonts w:asciiTheme="minorHAnsi" w:eastAsiaTheme="minorHAnsi" w:hAnsiTheme="minorHAnsi" w:cstheme="minorHAnsi"/>
              </w:rPr>
              <w:t>Cmin</w:t>
            </w:r>
            <w:proofErr w:type="spellEnd"/>
            <w:r w:rsidRPr="00F552B1">
              <w:rPr>
                <w:rFonts w:asciiTheme="minorHAnsi" w:eastAsiaTheme="minorHAnsi" w:hAnsiTheme="minorHAnsi" w:cstheme="minorHAnsi"/>
              </w:rPr>
              <w:t xml:space="preserve"> – najniższa cena spośród wszystkich ważnych ofert</w:t>
            </w:r>
          </w:p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</w:rPr>
            </w:pPr>
            <w:proofErr w:type="spellStart"/>
            <w:r w:rsidRPr="00F552B1">
              <w:rPr>
                <w:rFonts w:asciiTheme="minorHAnsi" w:eastAsiaTheme="minorHAnsi" w:hAnsiTheme="minorHAnsi" w:cstheme="minorHAnsi"/>
              </w:rPr>
              <w:t>Cof</w:t>
            </w:r>
            <w:proofErr w:type="spellEnd"/>
            <w:r w:rsidRPr="00F552B1">
              <w:rPr>
                <w:rFonts w:asciiTheme="minorHAnsi" w:eastAsiaTheme="minorHAnsi" w:hAnsiTheme="minorHAnsi" w:cstheme="minorHAnsi"/>
              </w:rPr>
              <w:t xml:space="preserve"> – cena oferenta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8.2 Maksymalna ocena punktowa oferty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  <w:b/>
          <w:bCs/>
        </w:rPr>
        <w:t>Wykonawca maksymalnie może zdobyć 100 pkt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 najkorzystniejszą zostanie uznana oferta, nie podlegająca odrzuceniu, która otrzyma największą liczbę punktów.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W przypadku otrzymania równej liczby punktów przez co najmniej 2 Oferentów decydować będzie doświadczenie Oferenta dotyczące </w:t>
      </w:r>
      <w:r w:rsidR="00E23F95" w:rsidRPr="00F552B1">
        <w:rPr>
          <w:rFonts w:asciiTheme="minorHAnsi" w:eastAsiaTheme="minorHAnsi" w:hAnsiTheme="minorHAnsi" w:cstheme="minorHAnsi"/>
        </w:rPr>
        <w:t>realizacji w ostatnich 3 latach szkoleń z zakresu objętym zamówieniem</w:t>
      </w:r>
      <w:r w:rsidRPr="00F552B1">
        <w:rPr>
          <w:rFonts w:asciiTheme="minorHAnsi" w:eastAsiaTheme="minorHAnsi" w:hAnsiTheme="minorHAnsi" w:cstheme="minorHAnsi"/>
        </w:rPr>
        <w:t>, o których mowa w pkt. 4.1.</w:t>
      </w:r>
      <w:r w:rsidR="00E33E78" w:rsidRPr="00F552B1">
        <w:rPr>
          <w:rFonts w:asciiTheme="minorHAnsi" w:eastAsiaTheme="minorHAnsi" w:hAnsiTheme="minorHAnsi" w:cstheme="minorHAnsi"/>
        </w:rPr>
        <w:t>2</w:t>
      </w:r>
      <w:r w:rsidRPr="00F552B1">
        <w:rPr>
          <w:rFonts w:asciiTheme="minorHAnsi" w:eastAsiaTheme="minorHAnsi" w:hAnsiTheme="minorHAnsi" w:cstheme="minorHAnsi"/>
        </w:rPr>
        <w:t xml:space="preserve"> niniejszego Zapytania</w:t>
      </w:r>
      <w:r w:rsidR="00E33E78" w:rsidRPr="00F552B1">
        <w:rPr>
          <w:rFonts w:asciiTheme="minorHAnsi" w:eastAsiaTheme="minorHAnsi" w:hAnsiTheme="minorHAnsi" w:cstheme="minorHAnsi"/>
        </w:rPr>
        <w:t xml:space="preserve"> i wymienione przez Oferenta w Załączniku nr </w:t>
      </w:r>
      <w:r w:rsidR="00783511">
        <w:rPr>
          <w:rFonts w:asciiTheme="minorHAnsi" w:eastAsiaTheme="minorHAnsi" w:hAnsiTheme="minorHAnsi" w:cstheme="minorHAnsi"/>
        </w:rPr>
        <w:t>6</w:t>
      </w:r>
      <w:r w:rsidR="00E33E78" w:rsidRPr="00F552B1">
        <w:rPr>
          <w:rFonts w:asciiTheme="minorHAnsi" w:eastAsiaTheme="minorHAnsi" w:hAnsiTheme="minorHAnsi" w:cstheme="minorHAnsi"/>
        </w:rPr>
        <w:t xml:space="preserve"> do Zapytania ofertowego</w:t>
      </w:r>
      <w:r w:rsidRPr="00F552B1">
        <w:rPr>
          <w:rFonts w:asciiTheme="minorHAnsi" w:eastAsiaTheme="minorHAnsi" w:hAnsiTheme="minorHAnsi" w:cstheme="minorHAnsi"/>
        </w:rPr>
        <w:t xml:space="preserve">.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Wybór najkorzystniejszej oferty nastąpi z wyłączeniem przepisów, zasad i trybów pr</w:t>
      </w:r>
      <w:r w:rsidR="007C3066">
        <w:rPr>
          <w:rFonts w:asciiTheme="minorHAnsi" w:eastAsiaTheme="minorHAnsi" w:hAnsiTheme="minorHAnsi" w:cstheme="minorHAnsi"/>
        </w:rPr>
        <w:t>zewidzianych w ustawie z dnia 11</w:t>
      </w:r>
      <w:r w:rsidRPr="00F552B1">
        <w:rPr>
          <w:rFonts w:asciiTheme="minorHAnsi" w:eastAsiaTheme="minorHAnsi" w:hAnsiTheme="minorHAnsi" w:cstheme="minorHAnsi"/>
        </w:rPr>
        <w:t xml:space="preserve"> </w:t>
      </w:r>
      <w:r w:rsidR="007C3066">
        <w:rPr>
          <w:rFonts w:asciiTheme="minorHAnsi" w:eastAsiaTheme="minorHAnsi" w:hAnsiTheme="minorHAnsi" w:cstheme="minorHAnsi"/>
        </w:rPr>
        <w:t>września</w:t>
      </w:r>
      <w:r w:rsidRPr="00F552B1">
        <w:rPr>
          <w:rFonts w:asciiTheme="minorHAnsi" w:eastAsiaTheme="minorHAnsi" w:hAnsiTheme="minorHAnsi" w:cstheme="minorHAnsi"/>
        </w:rPr>
        <w:t xml:space="preserve"> 20</w:t>
      </w:r>
      <w:r w:rsidR="007C3066">
        <w:rPr>
          <w:rFonts w:asciiTheme="minorHAnsi" w:eastAsiaTheme="minorHAnsi" w:hAnsiTheme="minorHAnsi" w:cstheme="minorHAnsi"/>
        </w:rPr>
        <w:t>19</w:t>
      </w:r>
      <w:r w:rsidRPr="00F552B1">
        <w:rPr>
          <w:rFonts w:asciiTheme="minorHAnsi" w:eastAsiaTheme="minorHAnsi" w:hAnsiTheme="minorHAnsi" w:cstheme="minorHAnsi"/>
        </w:rPr>
        <w:t xml:space="preserve"> r. Prawo zamówień publicznych (Dz.U. </w:t>
      </w:r>
      <w:r w:rsidR="007C3066">
        <w:rPr>
          <w:rFonts w:asciiTheme="minorHAnsi" w:eastAsiaTheme="minorHAnsi" w:hAnsiTheme="minorHAnsi" w:cstheme="minorHAnsi"/>
        </w:rPr>
        <w:t>z 2019</w:t>
      </w:r>
      <w:r w:rsidRPr="00F552B1">
        <w:rPr>
          <w:rFonts w:asciiTheme="minorHAnsi" w:eastAsiaTheme="minorHAnsi" w:hAnsiTheme="minorHAnsi" w:cstheme="minorHAnsi"/>
        </w:rPr>
        <w:t xml:space="preserve"> poz. </w:t>
      </w:r>
      <w:r w:rsidR="007C3066">
        <w:rPr>
          <w:rFonts w:asciiTheme="minorHAnsi" w:eastAsiaTheme="minorHAnsi" w:hAnsiTheme="minorHAnsi" w:cstheme="minorHAnsi"/>
        </w:rPr>
        <w:t>2019</w:t>
      </w:r>
      <w:r w:rsidRPr="00F552B1">
        <w:rPr>
          <w:rFonts w:asciiTheme="minorHAnsi" w:eastAsiaTheme="minorHAnsi" w:hAnsiTheme="minorHAnsi" w:cstheme="minorHAnsi"/>
        </w:rPr>
        <w:t xml:space="preserve"> z późniejszymi zmianami) ze względu na to, iż Zamawiający nie jest Zamawiającym w rozumieniu cytowanej wyżej ustawy</w:t>
      </w:r>
      <w:r w:rsidR="007C3066">
        <w:rPr>
          <w:rFonts w:asciiTheme="minorHAnsi" w:eastAsiaTheme="minorHAnsi" w:hAnsiTheme="minorHAnsi" w:cstheme="minorHAnsi"/>
        </w:rPr>
        <w:t xml:space="preserve">. </w:t>
      </w:r>
      <w:r w:rsidRPr="00F552B1">
        <w:rPr>
          <w:rFonts w:asciiTheme="minorHAnsi" w:eastAsiaTheme="minorHAnsi" w:hAnsiTheme="minorHAnsi" w:cstheme="minorHAnsi"/>
        </w:rPr>
        <w:t xml:space="preserve"> </w:t>
      </w:r>
    </w:p>
    <w:p w:rsidR="004C50FE" w:rsidRPr="00F552B1" w:rsidRDefault="004C50FE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9. Tryb oceny ofert i ogłoszenia wyników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426" w:hanging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9.1 Wyjaśnienia treści ofert i poprawianie oczywistych omyłek.</w:t>
      </w:r>
    </w:p>
    <w:p w:rsidR="00697A5F" w:rsidRPr="00F552B1" w:rsidRDefault="00697A5F" w:rsidP="00697A5F">
      <w:pPr>
        <w:ind w:left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toku badania i oceny ofert Zamawiający może żądać od Wykonawców uzupełnień (jeżeli nie naruszy to konkurencyjności) i wyjaśnień dotyczących treści złożonych ofert.</w:t>
      </w:r>
    </w:p>
    <w:p w:rsidR="00697A5F" w:rsidRPr="00F552B1" w:rsidRDefault="00697A5F" w:rsidP="00697A5F">
      <w:pPr>
        <w:ind w:left="426" w:hanging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9.2 Sprawdzanie wiarygodności ofert.</w:t>
      </w:r>
    </w:p>
    <w:p w:rsidR="00697A5F" w:rsidRPr="00F552B1" w:rsidRDefault="00697A5F" w:rsidP="00697A5F">
      <w:pPr>
        <w:ind w:left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Zamawiający zastrzega sobie prawo sprawdzania w toku oceny oferty wiarygodności przedstawionych przez Wykonawców dokumentów, oświadczeń, wykazów, danych i informacji.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10. Odrzucenie wykonawcy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Wykonawca zostanie odrzucony z niniejszego postępowania: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niespełnienia warunków udziału w postępowaniu;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niezgodności oferty z niniejszym zapytaniem;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przedstawienia przez Wykonawcę informacji nieprawdziwych;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rażącej różnicy wartości oferty w stosunku do cen rynkowych.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11. Sposób porozumiewania się Zamawiającego z Wykonawcami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niniejszym postępowaniu oświadczenia, wnioski, zawiadomienia oraz informacje Zamawiający i Wykonawcy przekazują sobie pisemnie lub przez e-mail.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rPr>
          <w:trHeight w:val="261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12. Unieważnienie postępowania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Zamawiający zastrzega sobie możliwość unieważnienia postępowania, w szczególności, gdy wybrana oferta przekracza kwotę przeznaczoną na realizację w/w zadań w budżecie projektu: 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„Kwalifikacje dla Pomorzan</w:t>
      </w:r>
      <w:r w:rsidR="0078612A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II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”</w:t>
      </w:r>
      <w:r w:rsidRPr="00F552B1">
        <w:rPr>
          <w:rFonts w:asciiTheme="minorHAnsi" w:eastAsiaTheme="minorHAnsi" w:hAnsiTheme="minorHAnsi" w:cstheme="minorHAnsi"/>
        </w:rPr>
        <w:t>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13. Pozostałe informacje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6E4A83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u w:val="single"/>
        </w:rPr>
      </w:pPr>
      <w:r w:rsidRPr="006E4A83">
        <w:rPr>
          <w:rFonts w:asciiTheme="minorHAnsi" w:eastAsiaTheme="minorHAnsi" w:hAnsiTheme="minorHAnsi" w:cstheme="minorHAnsi"/>
          <w:u w:val="single"/>
        </w:rPr>
        <w:t>Zamawiający będzie rozpatrywał tylko te oferty, które będą zawierały wszystkie załączniki.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Zamawiający zastrzega sobie możliwość zmiany lub uzupełnienia treści Zapytania Ofertowego, przed upływem terminu na składanie ofert.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Jeżeli wprowadzone zmiany lub uzupełnienie treści Zapytania Ofertowego będą wymagały zmiany treści ofert, Zamawiający przedłuży termin składania ofert o czas potrzebny na dokonanie zmian w ofertach.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Zamawiający zastrzega sobie prawo do wglądu do dokumentów Wykonawcy związanych z realizowanym zamówieniem, w tym dokumentów finansowych, na etapie realizacji zadania przez Wykonawcę oraz po jego zakończeniu, w zakresie jakim jest to niezbędne do prawidłowego funkcjonowania, rozliczania oraz kontroli Projektu. </w:t>
      </w:r>
    </w:p>
    <w:p w:rsidR="008A701D" w:rsidRDefault="00697A5F" w:rsidP="009703F4">
      <w:pPr>
        <w:numPr>
          <w:ilvl w:val="0"/>
          <w:numId w:val="6"/>
        </w:numPr>
        <w:tabs>
          <w:tab w:val="center" w:pos="4536"/>
          <w:tab w:val="right" w:pos="9072"/>
        </w:tabs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Zamawiający zastrzega sobie prawo do rozwiązania umowy z Wykonawcą w przypadku wcześniejszego zakończenia realizacji projektu, w szczególności związanego z decyzją Instytucji Zarządzającej o wcześniejszym rozwiązaniu umowy o dofinansowanie projektu 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t xml:space="preserve">w ramach Regionalnego Programu Operacyjnego Województwa Pomorskiego na lata 2014-2020 lub w przypadku wprowadzenia zmian w projekcie skutkujących zmniejszeniem liczby edycji szkoleń z zakresu </w:t>
      </w:r>
      <w:r w:rsidR="001D75ED">
        <w:rPr>
          <w:rFonts w:asciiTheme="minorHAnsi" w:eastAsiaTheme="minorHAnsi" w:hAnsiTheme="minorHAnsi" w:cstheme="minorHAnsi"/>
          <w:lang w:eastAsia="en-US"/>
        </w:rPr>
        <w:t>stylizacji paznokci z egzaminem zewnętrznym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t xml:space="preserve"> lub wystąpienia innych okoliczności, które 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lastRenderedPageBreak/>
        <w:t>uniemożliwią realizację kolejnych edycji szkoleń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W tym przypadku Wykonawca otrzyma wynagrodzenie za 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t xml:space="preserve">zrealizowane edycje szkolenia. </w:t>
      </w:r>
    </w:p>
    <w:p w:rsidR="00697A5F" w:rsidRPr="008A701D" w:rsidRDefault="008A701D" w:rsidP="000B5498">
      <w:pPr>
        <w:numPr>
          <w:ilvl w:val="0"/>
          <w:numId w:val="6"/>
        </w:numPr>
        <w:tabs>
          <w:tab w:val="center" w:pos="4536"/>
          <w:tab w:val="right" w:pos="9072"/>
        </w:tabs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A701D">
        <w:rPr>
          <w:rFonts w:asciiTheme="minorHAnsi" w:eastAsiaTheme="minorHAnsi" w:hAnsiTheme="minorHAnsi" w:cstheme="minorHAnsi"/>
          <w:lang w:eastAsia="en-US"/>
        </w:rPr>
        <w:t xml:space="preserve">Zamawiający zastrzega, że nie gwarantuje, iż szacowana liczba osób, o której mowa wyżej, będzie skierowana na szkolenie. Liczba osób kierowanych na szkolenie zależy od gotowości osób pracujących kwalifikujących się do udziału w projekcie, do podjęcia szkolenia, na co Zamawiający nie ma wpływu, a zatem liczba osób skierowanych na szkolenie może być mniejsza i wyniesie </w:t>
      </w:r>
      <w:r>
        <w:rPr>
          <w:rFonts w:asciiTheme="minorHAnsi" w:eastAsiaTheme="minorHAnsi" w:hAnsiTheme="minorHAnsi" w:cstheme="minorHAnsi"/>
          <w:lang w:eastAsia="en-US"/>
        </w:rPr>
        <w:t>nie mniej niż 6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os</w:t>
      </w:r>
      <w:r>
        <w:rPr>
          <w:rFonts w:asciiTheme="minorHAnsi" w:eastAsiaTheme="minorHAnsi" w:hAnsiTheme="minorHAnsi" w:cstheme="minorHAnsi"/>
          <w:lang w:eastAsia="en-US"/>
        </w:rPr>
        <w:t>ó</w:t>
      </w:r>
      <w:r w:rsidRPr="008A701D">
        <w:rPr>
          <w:rFonts w:asciiTheme="minorHAnsi" w:eastAsiaTheme="minorHAnsi" w:hAnsiTheme="minorHAnsi" w:cstheme="minorHAnsi"/>
          <w:lang w:eastAsia="en-US"/>
        </w:rPr>
        <w:t>b</w:t>
      </w:r>
      <w:r>
        <w:rPr>
          <w:rFonts w:asciiTheme="minorHAnsi" w:eastAsiaTheme="minorHAnsi" w:hAnsiTheme="minorHAnsi" w:cstheme="minorHAnsi"/>
          <w:lang w:eastAsia="en-US"/>
        </w:rPr>
        <w:t>.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697A5F" w:rsidRPr="00F552B1" w:rsidRDefault="00697A5F" w:rsidP="009703F4">
      <w:pPr>
        <w:numPr>
          <w:ilvl w:val="0"/>
          <w:numId w:val="6"/>
        </w:numPr>
        <w:tabs>
          <w:tab w:val="center" w:pos="4536"/>
          <w:tab w:val="right" w:pos="9072"/>
        </w:tabs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Wynagrodzenie za realizację zadań będzie wypłacane po zakończeniu 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 xml:space="preserve">każdej edycji szkolenia,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pod warunkiem przedłożenia 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>przez Wykonawcę</w:t>
      </w:r>
      <w:r w:rsidR="00E33E78" w:rsidRPr="00F552B1">
        <w:rPr>
          <w:rFonts w:asciiTheme="minorHAnsi" w:hAnsiTheme="minorHAnsi" w:cstheme="minorHAnsi"/>
        </w:rPr>
        <w:t xml:space="preserve"> 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 xml:space="preserve">niezbędnej dokumentacji merytorycznej i organizacyjnej potwierdzającej uczestnictwo osób w szkoleniu </w:t>
      </w:r>
      <w:r w:rsidRPr="00F552B1">
        <w:rPr>
          <w:rFonts w:asciiTheme="minorHAnsi" w:eastAsiaTheme="minorHAnsi" w:hAnsiTheme="minorHAnsi" w:cstheme="minorHAnsi"/>
          <w:lang w:eastAsia="en-US"/>
        </w:rPr>
        <w:t>i zaakceptowania przez Zamawiającego protokołu odbioru prac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 xml:space="preserve"> za daną edycję szkolenia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 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Zamawiający zawrze umowę z Wykonawcą, którego oferta zostanie uznana za ofertę najkorzystniejszą oraz spełni wymogi określone w Zapytaniu Ofertowym.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O terminie zawarcia umowy Zamawiający powiadomi Wykonawcę drogą e-mail wraz z informacją o wynikach postępowania.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Płatnikiem będzie: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Fundacja Gospodarcza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ul. Olimpijska 2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81-538 Gdynia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Tel. 58 622 60 17, 58 622 20 52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NIP: 583-000-90-04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REGON:002831082</w:t>
      </w:r>
    </w:p>
    <w:p w:rsidR="004C50FE" w:rsidRPr="00F552B1" w:rsidRDefault="004C50FE" w:rsidP="00697A5F">
      <w:pPr>
        <w:ind w:firstLine="709"/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4"/>
      </w:tblGrid>
      <w:tr w:rsidR="00697A5F" w:rsidRPr="00F552B1" w:rsidTr="004C50FE">
        <w:tc>
          <w:tcPr>
            <w:tcW w:w="8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14. Osoby uprawnione do porozumiewania się z Wykonawcami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235E09" w:rsidP="00697A5F">
      <w:pPr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Osobami</w:t>
      </w:r>
      <w:r w:rsidR="00697A5F" w:rsidRPr="00F552B1">
        <w:rPr>
          <w:rFonts w:asciiTheme="minorHAnsi" w:eastAsiaTheme="minorHAnsi" w:hAnsiTheme="minorHAnsi" w:cstheme="minorHAnsi"/>
        </w:rPr>
        <w:t xml:space="preserve"> upoważnion</w:t>
      </w:r>
      <w:r>
        <w:rPr>
          <w:rFonts w:asciiTheme="minorHAnsi" w:eastAsiaTheme="minorHAnsi" w:hAnsiTheme="minorHAnsi" w:cstheme="minorHAnsi"/>
        </w:rPr>
        <w:t>ymi</w:t>
      </w:r>
      <w:r w:rsidR="00697A5F" w:rsidRPr="00F552B1">
        <w:rPr>
          <w:rFonts w:asciiTheme="minorHAnsi" w:eastAsiaTheme="minorHAnsi" w:hAnsiTheme="minorHAnsi" w:cstheme="minorHAnsi"/>
        </w:rPr>
        <w:t xml:space="preserve"> przez Zamawiającego do kontaktowania się z Wykonawcami są:</w:t>
      </w:r>
    </w:p>
    <w:p w:rsidR="00697A5F" w:rsidRPr="00F552B1" w:rsidRDefault="00732A8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Anna Różańska-Skrzypczak - koordynator projektu -</w:t>
      </w:r>
      <w:r w:rsidR="00697A5F" w:rsidRPr="00F552B1">
        <w:rPr>
          <w:rFonts w:asciiTheme="minorHAnsi" w:eastAsiaTheme="minorHAnsi" w:hAnsiTheme="minorHAnsi" w:cstheme="minorHAnsi"/>
        </w:rPr>
        <w:t xml:space="preserve"> tel. </w:t>
      </w:r>
      <w:r w:rsidRPr="00F552B1">
        <w:rPr>
          <w:rFonts w:asciiTheme="minorHAnsi" w:eastAsiaTheme="minorHAnsi" w:hAnsiTheme="minorHAnsi" w:cstheme="minorHAnsi"/>
        </w:rPr>
        <w:t xml:space="preserve">58 662 42 </w:t>
      </w:r>
      <w:r w:rsidR="00235E09">
        <w:rPr>
          <w:rFonts w:asciiTheme="minorHAnsi" w:eastAsiaTheme="minorHAnsi" w:hAnsiTheme="minorHAnsi" w:cstheme="minorHAnsi"/>
        </w:rPr>
        <w:t>3</w:t>
      </w:r>
      <w:r w:rsidRPr="00F552B1">
        <w:rPr>
          <w:rFonts w:asciiTheme="minorHAnsi" w:eastAsiaTheme="minorHAnsi" w:hAnsiTheme="minorHAnsi" w:cstheme="minorHAnsi"/>
        </w:rPr>
        <w:t xml:space="preserve">2, e-mail: </w:t>
      </w:r>
      <w:hyperlink r:id="rId9" w:history="1">
        <w:r w:rsidR="00235E09" w:rsidRPr="00CB2BB7">
          <w:rPr>
            <w:rStyle w:val="Hipercze"/>
            <w:rFonts w:asciiTheme="minorHAnsi" w:eastAsiaTheme="minorHAnsi" w:hAnsiTheme="minorHAnsi" w:cstheme="minorHAnsi"/>
          </w:rPr>
          <w:t>sekretariat@fungo.com.pl</w:t>
        </w:r>
      </w:hyperlink>
    </w:p>
    <w:p w:rsidR="00732A8F" w:rsidRDefault="00732A8F" w:rsidP="00697A5F">
      <w:pPr>
        <w:jc w:val="both"/>
      </w:pPr>
      <w:r w:rsidRPr="00F552B1">
        <w:rPr>
          <w:rFonts w:asciiTheme="minorHAnsi" w:eastAsiaTheme="minorHAnsi" w:hAnsiTheme="minorHAnsi" w:cstheme="minorHAnsi"/>
        </w:rPr>
        <w:t xml:space="preserve">Agata </w:t>
      </w:r>
      <w:proofErr w:type="spellStart"/>
      <w:r w:rsidRPr="00F552B1">
        <w:rPr>
          <w:rFonts w:asciiTheme="minorHAnsi" w:eastAsiaTheme="minorHAnsi" w:hAnsiTheme="minorHAnsi" w:cstheme="minorHAnsi"/>
        </w:rPr>
        <w:t>Sowula</w:t>
      </w:r>
      <w:proofErr w:type="spellEnd"/>
      <w:r w:rsidRPr="00F552B1">
        <w:rPr>
          <w:rFonts w:asciiTheme="minorHAnsi" w:eastAsiaTheme="minorHAnsi" w:hAnsiTheme="minorHAnsi" w:cstheme="minorHAnsi"/>
        </w:rPr>
        <w:t xml:space="preserve"> - specjalista ds. finansowych - tel. 58 662 42 </w:t>
      </w:r>
      <w:r w:rsidR="00235E09">
        <w:rPr>
          <w:rFonts w:asciiTheme="minorHAnsi" w:eastAsiaTheme="minorHAnsi" w:hAnsiTheme="minorHAnsi" w:cstheme="minorHAnsi"/>
        </w:rPr>
        <w:t>32</w:t>
      </w:r>
      <w:r w:rsidRPr="00F552B1">
        <w:rPr>
          <w:rFonts w:asciiTheme="minorHAnsi" w:eastAsiaTheme="minorHAnsi" w:hAnsiTheme="minorHAnsi" w:cstheme="minorHAnsi"/>
        </w:rPr>
        <w:t xml:space="preserve">, e-mail: </w:t>
      </w:r>
      <w:hyperlink r:id="rId10" w:history="1">
        <w:r w:rsidR="00235E09" w:rsidRPr="00CB2BB7">
          <w:rPr>
            <w:rStyle w:val="Hipercze"/>
            <w:rFonts w:asciiTheme="minorHAnsi" w:eastAsiaTheme="minorHAnsi" w:hAnsiTheme="minorHAnsi" w:cstheme="minorHAnsi"/>
          </w:rPr>
          <w:t>sekretariat@fungo.com.pl</w:t>
        </w:r>
      </w:hyperlink>
    </w:p>
    <w:p w:rsidR="00235E09" w:rsidRDefault="00235E09" w:rsidP="00697A5F">
      <w:pPr>
        <w:jc w:val="both"/>
      </w:pPr>
    </w:p>
    <w:p w:rsidR="00235E09" w:rsidRPr="00235E09" w:rsidRDefault="00235E09" w:rsidP="00235E09">
      <w:pPr>
        <w:jc w:val="both"/>
        <w:rPr>
          <w:rFonts w:asciiTheme="minorHAnsi" w:eastAsia="SimSun" w:hAnsiTheme="minorHAnsi" w:cstheme="minorHAnsi"/>
          <w:lang w:eastAsia="zh-CN"/>
        </w:rPr>
      </w:pPr>
      <w:r w:rsidRPr="00235E09">
        <w:rPr>
          <w:rFonts w:asciiTheme="minorHAnsi" w:hAnsiTheme="minorHAnsi" w:cstheme="minorHAnsi"/>
        </w:rPr>
        <w:t xml:space="preserve">Z uwagi na okres wakacyjny i związane z nim nieobecności, preferujemy kontakt przez e-mail lub listownie. Osoby mające pytania prosimy o przesłanie swoich zapytań na adres sekretariatu Fundacji Gospodarczej (adres e-mail powyżej, adres do korespondencji w pkt. 7 Zapytania ofertowego) z dopiskiem w tytule wiadomości lub na kopercie – „pytanie – do Zapytania ofertowego </w:t>
      </w:r>
      <w:r w:rsidRPr="00235E09">
        <w:rPr>
          <w:rFonts w:asciiTheme="minorHAnsi" w:eastAsia="SimSun" w:hAnsiTheme="minorHAnsi" w:cstheme="minorHAnsi"/>
          <w:bCs/>
          <w:lang w:eastAsia="zh-CN"/>
        </w:rPr>
        <w:t>Nr</w:t>
      </w:r>
      <w:r w:rsidRPr="00235E09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8D7232">
        <w:rPr>
          <w:rFonts w:asciiTheme="minorHAnsi" w:eastAsia="SimSun" w:hAnsiTheme="minorHAnsi" w:cstheme="minorHAnsi"/>
          <w:lang w:eastAsia="zh-CN"/>
        </w:rPr>
        <w:t>ZO-16</w:t>
      </w:r>
      <w:r w:rsidRPr="00235E09">
        <w:rPr>
          <w:rFonts w:asciiTheme="minorHAnsi" w:eastAsia="SimSun" w:hAnsiTheme="minorHAnsi" w:cstheme="minorHAnsi"/>
          <w:lang w:eastAsia="zh-CN"/>
        </w:rPr>
        <w:t>/</w:t>
      </w:r>
      <w:proofErr w:type="spellStart"/>
      <w:r w:rsidRPr="00235E09">
        <w:rPr>
          <w:rFonts w:asciiTheme="minorHAnsi" w:eastAsia="SimSun" w:hAnsiTheme="minorHAnsi" w:cstheme="minorHAnsi"/>
          <w:lang w:eastAsia="zh-CN"/>
        </w:rPr>
        <w:t>KDPII</w:t>
      </w:r>
      <w:proofErr w:type="spellEnd"/>
      <w:r w:rsidRPr="00235E09">
        <w:rPr>
          <w:rFonts w:asciiTheme="minorHAnsi" w:eastAsia="SimSun" w:hAnsiTheme="minorHAnsi" w:cstheme="minorHAnsi"/>
          <w:lang w:eastAsia="zh-CN"/>
        </w:rPr>
        <w:t>/202</w:t>
      </w:r>
      <w:r w:rsidR="008D7232">
        <w:rPr>
          <w:rFonts w:asciiTheme="minorHAnsi" w:eastAsia="SimSun" w:hAnsiTheme="minorHAnsi" w:cstheme="minorHAnsi"/>
          <w:lang w:eastAsia="zh-CN"/>
        </w:rPr>
        <w:t>3</w:t>
      </w:r>
      <w:r w:rsidRPr="00235E09">
        <w:rPr>
          <w:rFonts w:asciiTheme="minorHAnsi" w:eastAsia="SimSun" w:hAnsiTheme="minorHAnsi" w:cstheme="minorHAnsi"/>
          <w:lang w:eastAsia="zh-CN"/>
        </w:rPr>
        <w:t>”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15. Ogłoszenie wyników postępowania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  </w:t>
      </w:r>
    </w:p>
    <w:p w:rsidR="00697A5F" w:rsidRPr="00F552B1" w:rsidRDefault="00D033E9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O wyborze najkorzystniejszej oferty Zamawiający zawiadomi oferenta poprzez upublicznienie w sposób tożsamy do publikacji ogłoszenia.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16. Finansowanie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Zamówienie jest finansowane ze środków Unii Europejskiej w ramach Europejskiego Funduszu Społecznego.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17. Wykaz załączników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Załącznikami do niniejszego Zapytania Ofertowego są: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3"/>
        <w:gridCol w:w="1735"/>
        <w:gridCol w:w="6715"/>
      </w:tblGrid>
      <w:tr w:rsidR="00697A5F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732A8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Lp.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732A8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Oznaczenie Załącznika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732A8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Nazwa Załącznika</w:t>
            </w:r>
          </w:p>
        </w:tc>
      </w:tr>
      <w:tr w:rsidR="00732A8F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1)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Załącznik nr 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spacing w:line="259" w:lineRule="auto"/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Formularz oferty</w:t>
            </w:r>
          </w:p>
        </w:tc>
      </w:tr>
      <w:tr w:rsidR="00732A8F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2)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2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Oświadczenie o braku powiązań osobowych lub kapitałowych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3)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3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Oświadczenie o niepodleganiu wykluczeniu 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4)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4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Arkusz oceny podmiotu - </w:t>
            </w:r>
            <w:proofErr w:type="spellStart"/>
            <w:r w:rsidRPr="002855A0">
              <w:rPr>
                <w:rFonts w:asciiTheme="minorHAnsi" w:hAnsiTheme="minorHAnsi" w:cstheme="minorHAnsi"/>
              </w:rPr>
              <w:t>RODO</w:t>
            </w:r>
            <w:proofErr w:type="spellEnd"/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5)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5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Program szkolenia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6)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6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Wykaz przeprowadzonych szkoleń z zakresu objętego zamówieniem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7)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7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Wykaz przeprowadzonych szkoleń przez trenera 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8)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8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Wzór umowy</w:t>
            </w:r>
            <w:r w:rsidR="005D065B">
              <w:rPr>
                <w:rFonts w:asciiTheme="minorHAnsi" w:hAnsiTheme="minorHAnsi" w:cstheme="minorHAnsi"/>
              </w:rPr>
              <w:t xml:space="preserve"> wraz z Załącznikiem C - Szczegółowy opis ceny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9)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9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Harmonogram szkolenia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10)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10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Zał. nr 5 do dokumentacji konkursowej - Taryfikator towarów i usług</w:t>
            </w:r>
          </w:p>
        </w:tc>
      </w:tr>
      <w:tr w:rsidR="000867DC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C" w:rsidRPr="002855A0" w:rsidRDefault="000867DC" w:rsidP="00635463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11)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C" w:rsidRPr="002855A0" w:rsidRDefault="000867DC" w:rsidP="0063546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Załącznik nr 11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C" w:rsidRPr="002855A0" w:rsidRDefault="000867DC" w:rsidP="00635463">
            <w:pPr>
              <w:rPr>
                <w:rFonts w:asciiTheme="minorHAnsi" w:hAnsiTheme="minorHAnsi" w:cstheme="minorHAnsi"/>
              </w:rPr>
            </w:pPr>
            <w:r w:rsidRPr="000867DC">
              <w:rPr>
                <w:rFonts w:asciiTheme="minorHAnsi" w:hAnsiTheme="minorHAnsi" w:cstheme="minorHAnsi"/>
              </w:rPr>
              <w:t xml:space="preserve">Załącznik nr 3 do Standardów realizacji wsparcia w zakresie Działania 5.5. Kształcenie ustawiczne – </w:t>
            </w:r>
            <w:r w:rsidRPr="000867DC">
              <w:rPr>
                <w:rFonts w:asciiTheme="minorHAnsi" w:hAnsiTheme="minorHAnsi" w:cstheme="minorHAnsi"/>
                <w:b/>
              </w:rPr>
              <w:t>Informacje dotyczące uzyskiwania kwalifikacji</w:t>
            </w:r>
          </w:p>
        </w:tc>
      </w:tr>
    </w:tbl>
    <w:p w:rsidR="00F62C0E" w:rsidRPr="00F552B1" w:rsidRDefault="00F62C0E">
      <w:pPr>
        <w:spacing w:after="160" w:line="259" w:lineRule="auto"/>
        <w:rPr>
          <w:rFonts w:asciiTheme="minorHAnsi" w:hAnsiTheme="minorHAnsi" w:cstheme="minorHAnsi"/>
        </w:rPr>
      </w:pPr>
    </w:p>
    <w:p w:rsidR="00F62C0E" w:rsidRPr="00F552B1" w:rsidRDefault="00F62C0E" w:rsidP="00F62C0E">
      <w:pPr>
        <w:spacing w:line="276" w:lineRule="auto"/>
        <w:rPr>
          <w:rFonts w:asciiTheme="minorHAnsi" w:hAnsiTheme="minorHAnsi" w:cstheme="minorHAnsi"/>
          <w:b/>
        </w:rPr>
      </w:pPr>
      <w:r w:rsidRPr="00F552B1">
        <w:rPr>
          <w:rFonts w:asciiTheme="minorHAnsi" w:hAnsiTheme="minorHAnsi" w:cstheme="minorHAnsi"/>
          <w:b/>
        </w:rPr>
        <w:t>Klauzula informacyjna  dot. danych osobowych</w:t>
      </w:r>
    </w:p>
    <w:p w:rsidR="00F62C0E" w:rsidRPr="00F552B1" w:rsidRDefault="00F62C0E" w:rsidP="00F62C0E">
      <w:pPr>
        <w:spacing w:line="276" w:lineRule="auto"/>
        <w:rPr>
          <w:rFonts w:asciiTheme="minorHAnsi" w:hAnsiTheme="minorHAnsi" w:cstheme="minorHAnsi"/>
        </w:rPr>
      </w:pP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1. Fundacja Gospodarcza oświadcza, że jest Administratorem Pana/Pani  danych osobowych  w rozumieniu Rozporządzenia Parlamentu Europejskiego i Rady (UE) 2016/679 z dnia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27 kwietnia 2016 r. </w:t>
      </w:r>
      <w:proofErr w:type="spellStart"/>
      <w:r w:rsidRPr="00F552B1">
        <w:rPr>
          <w:rFonts w:asciiTheme="minorHAnsi" w:hAnsiTheme="minorHAnsi" w:cstheme="minorHAnsi"/>
        </w:rPr>
        <w:t>ws</w:t>
      </w:r>
      <w:proofErr w:type="spellEnd"/>
      <w:r w:rsidRPr="00F552B1">
        <w:rPr>
          <w:rFonts w:asciiTheme="minorHAnsi" w:hAnsiTheme="minorHAnsi" w:cstheme="minorHAnsi"/>
        </w:rPr>
        <w:t xml:space="preserve">. ochrony osób fizycznych w związku z przetwarzaniem danych osobowych i </w:t>
      </w:r>
      <w:proofErr w:type="spellStart"/>
      <w:r w:rsidRPr="00F552B1">
        <w:rPr>
          <w:rFonts w:asciiTheme="minorHAnsi" w:hAnsiTheme="minorHAnsi" w:cstheme="minorHAnsi"/>
        </w:rPr>
        <w:t>ws</w:t>
      </w:r>
      <w:proofErr w:type="spellEnd"/>
      <w:r w:rsidRPr="00F552B1">
        <w:rPr>
          <w:rFonts w:asciiTheme="minorHAnsi" w:hAnsiTheme="minorHAnsi" w:cstheme="minorHAnsi"/>
        </w:rPr>
        <w:t xml:space="preserve">. swobodnego przepływu takich danych oraz uchylenia dyrektywy 95/46/WE (ogólne rozporządzenie o ochronie danych) zwanego </w:t>
      </w:r>
      <w:proofErr w:type="spellStart"/>
      <w:r w:rsidRPr="00F552B1">
        <w:rPr>
          <w:rFonts w:asciiTheme="minorHAnsi" w:hAnsiTheme="minorHAnsi" w:cstheme="minorHAnsi"/>
        </w:rPr>
        <w:t>RODO</w:t>
      </w:r>
      <w:proofErr w:type="spellEnd"/>
      <w:r w:rsidRPr="00F552B1">
        <w:rPr>
          <w:rFonts w:asciiTheme="minorHAnsi" w:hAnsiTheme="minorHAnsi" w:cstheme="minorHAnsi"/>
        </w:rPr>
        <w:t xml:space="preserve"> w odniesieniu do danych osobowych reprezentujących dany Podmiot oraz osób fizycznych wskazanych przez ten Podmiot np. w umowie lub innym dokumencie do kontaktu, do realizacji zadań, jako osoby odpowiedzialne itp.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2. Pana/Pani dane osobowe, które Fundacja Gospodarcza pozyskała będą przetwarzane przez Fundację Gospodarczą na podstawie art. 6 </w:t>
      </w:r>
      <w:proofErr w:type="spellStart"/>
      <w:r w:rsidRPr="00F552B1">
        <w:rPr>
          <w:rFonts w:asciiTheme="minorHAnsi" w:hAnsiTheme="minorHAnsi" w:cstheme="minorHAnsi"/>
        </w:rPr>
        <w:t>RODO</w:t>
      </w:r>
      <w:proofErr w:type="spellEnd"/>
      <w:r w:rsidRPr="00F552B1">
        <w:rPr>
          <w:rFonts w:asciiTheme="minorHAnsi" w:hAnsiTheme="minorHAnsi" w:cstheme="minorHAnsi"/>
        </w:rPr>
        <w:t xml:space="preserve"> jedynie w celu i zakresie niezbędnym do wyłonienia wykonawcy</w:t>
      </w:r>
      <w:r w:rsidR="00280F99" w:rsidRPr="00F552B1">
        <w:rPr>
          <w:rFonts w:asciiTheme="minorHAnsi" w:hAnsiTheme="minorHAnsi" w:cstheme="minorHAnsi"/>
        </w:rPr>
        <w:t>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3. Dane osobowe nie będą przekazywane podmiotom trzecim o ile nie będzie się to wiązało z koniecznością wynikającą z realizacji pkt 2.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4. Dane osobowe będą przetwarzane przez okres niezbędny do </w:t>
      </w:r>
      <w:r w:rsidR="004D3345" w:rsidRPr="00F552B1">
        <w:rPr>
          <w:rFonts w:asciiTheme="minorHAnsi" w:hAnsiTheme="minorHAnsi" w:cstheme="minorHAnsi"/>
        </w:rPr>
        <w:t xml:space="preserve">wyłonienia wykonawcy, </w:t>
      </w:r>
      <w:r w:rsidRPr="00F552B1">
        <w:rPr>
          <w:rFonts w:asciiTheme="minorHAnsi" w:hAnsiTheme="minorHAnsi" w:cstheme="minorHAnsi"/>
        </w:rPr>
        <w:t>realizacji umowy, dochodzenia roszczeń, wypełnienia obowiązków wynikających z przepisów prawa, trwałości projektu: „Kwalifikacje dla Pomorzan II” itp.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lastRenderedPageBreak/>
        <w:t xml:space="preserve">5. W związku z przetwarzaniem danych osobowych przysługuje Panu/Pani prawo do żądania dostępu do swoich danych osobowych, ich sprostowania, ograniczenia przetwarzania, usunięcia (z katalogiem  praw zawartych w art. 15-22  </w:t>
      </w:r>
      <w:proofErr w:type="spellStart"/>
      <w:r w:rsidRPr="00F552B1">
        <w:rPr>
          <w:rFonts w:asciiTheme="minorHAnsi" w:hAnsiTheme="minorHAnsi" w:cstheme="minorHAnsi"/>
        </w:rPr>
        <w:t>RODO</w:t>
      </w:r>
      <w:proofErr w:type="spellEnd"/>
      <w:r w:rsidRPr="00F552B1">
        <w:rPr>
          <w:rFonts w:asciiTheme="minorHAnsi" w:hAnsiTheme="minorHAnsi" w:cstheme="minorHAnsi"/>
        </w:rPr>
        <w:t xml:space="preserve"> może Pan/Pani zapoznać się  np. na stronie internetowej  www.uodo.gov.pl).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>6. Przysługuje Panu/Pani prawo wniesienia skargi do organu nadzorczego – Prezesa Urzędu Ochrony Danych Osobowych.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>7. Podanie danych osobowych jest warunkiem niezbędnym do wzięcia udziału w postępowaniu ofertowym, ewentualnym zawarciu umowy i rozliczeniu realizacji. Jest Pan/Pani zobowiązana do ich podania, a konsekwencją niepodania danych osobowych będzie niemożliwość uczestniczenia w postępowaniu ofertowym /zawarcia umowy/ rozliczenia itp.);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8. Dane kontaktowe Administratora  Pana/Pani  danych osobowych: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Fundacja Gospodarcza 81-538 Gdynia ul. Olimpijska 2, e-mail: sekretariat@fungo.com.pl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>9. Podmiot zobowiązuje się do poinformowania osoby fizyczne nie składające oferty, nie podpisujące umowy o których mowa w pkt 1 o treści niniejszej informacji, którą mają prawo otrzymać.</w:t>
      </w:r>
    </w:p>
    <w:p w:rsidR="00F62C0E" w:rsidRPr="00F552B1" w:rsidRDefault="00F62C0E" w:rsidP="00697A5F">
      <w:pPr>
        <w:rPr>
          <w:rFonts w:asciiTheme="minorHAnsi" w:hAnsiTheme="minorHAnsi" w:cstheme="minorHAnsi"/>
        </w:rPr>
      </w:pPr>
    </w:p>
    <w:sectPr w:rsidR="00F62C0E" w:rsidRPr="00F552B1" w:rsidSect="00700D2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88D" w:rsidRDefault="00E0088D" w:rsidP="00357C40">
      <w:r>
        <w:separator/>
      </w:r>
    </w:p>
  </w:endnote>
  <w:endnote w:type="continuationSeparator" w:id="0">
    <w:p w:rsidR="00E0088D" w:rsidRDefault="00E0088D" w:rsidP="00357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Pr="00AA17DF" w:rsidRDefault="00E0088D" w:rsidP="00700D25">
    <w:pPr>
      <w:pStyle w:val="Stopka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9744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-121920</wp:posOffset>
              </wp:positionV>
              <wp:extent cx="6523990" cy="229870"/>
              <wp:effectExtent l="0" t="0" r="0" b="0"/>
              <wp:wrapNone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3990" cy="2298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4800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0088D" w:rsidRPr="0095779E" w:rsidRDefault="00E0088D" w:rsidP="00700D25">
                          <w:pPr>
                            <w:pBdr>
                              <w:top w:val="single" w:sz="4" w:space="1" w:color="auto"/>
                            </w:pBdr>
                            <w:rPr>
                              <w:rFonts w:ascii="Calibri" w:hAnsi="Calibri"/>
                              <w:sz w:val="15"/>
                              <w:szCs w:val="15"/>
                            </w:rPr>
                          </w:pPr>
                          <w:r w:rsidRPr="0095779E">
                            <w:rPr>
                              <w:rFonts w:ascii="Calibri" w:hAnsi="Calibri"/>
                              <w:sz w:val="15"/>
                              <w:szCs w:val="15"/>
                            </w:rPr>
                            <w:t>Projekt współfinansowany z Europejskiego Funduszu Społecznego w ramach Regionalnego Programu Operacyjnego Województwa Pomorskiego na lata 2014 - 2020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-9.6pt;width:513.7pt;height:18.1pt;z-index:-2516367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" stroked="f">
              <v:fill opacity="31354f"/>
              <v:textbox>
                <w:txbxContent>
                  <w:p w:rsidR="00E0088D" w:rsidRPr="0095779E" w:rsidRDefault="00E0088D" w:rsidP="00700D25">
                    <w:pPr>
                      <w:pBdr>
                        <w:top w:val="single" w:sz="4" w:space="1" w:color="auto"/>
                      </w:pBdr>
                      <w:rPr>
                        <w:rFonts w:ascii="Calibri" w:hAnsi="Calibri"/>
                        <w:sz w:val="15"/>
                        <w:szCs w:val="15"/>
                      </w:rPr>
                    </w:pPr>
                    <w:r w:rsidRPr="0095779E">
                      <w:rPr>
                        <w:rFonts w:ascii="Calibri" w:hAnsi="Calibri"/>
                        <w:sz w:val="15"/>
                        <w:szCs w:val="15"/>
                      </w:rPr>
                      <w:t>Projekt współfinansowany z Europejskiego Funduszu Społecznego w ramach Regionalnego Programu Operacyjnego Województwa Pomorskiego na lata 2014 - 2020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E0088D" w:rsidRPr="00700D25" w:rsidRDefault="00E0088D" w:rsidP="00700D2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column">
            <wp:posOffset>5042212</wp:posOffset>
          </wp:positionH>
          <wp:positionV relativeFrom="paragraph">
            <wp:posOffset>86995</wp:posOffset>
          </wp:positionV>
          <wp:extent cx="1044000" cy="190800"/>
          <wp:effectExtent l="0" t="0" r="3810" b="0"/>
          <wp:wrapNone/>
          <wp:docPr id="6" name="Obraz 6" descr="logo FG jpeg z napis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G jpeg z napis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00" cy="19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Pr="00AA17DF" w:rsidRDefault="00E0088D" w:rsidP="0041167C">
    <w:pPr>
      <w:pStyle w:val="Stopka"/>
      <w:jc w:val="right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-250825</wp:posOffset>
              </wp:positionV>
              <wp:extent cx="6523990" cy="436880"/>
              <wp:effectExtent l="0" t="0" r="0" b="1270"/>
              <wp:wrapNone/>
              <wp:docPr id="7" name="Grup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23990" cy="436880"/>
                        <a:chOff x="0" y="0"/>
                        <a:chExt cx="6524216" cy="436685"/>
                      </a:xfrm>
                    </wpg:grpSpPr>
                    <wps:wsp>
                      <wps:cNvPr id="28" name="Pole tekstowe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216" cy="23000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088D" w:rsidRPr="0095779E" w:rsidRDefault="00E0088D" w:rsidP="0041167C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Calibri" w:hAnsi="Calibri"/>
                                <w:sz w:val="15"/>
                                <w:szCs w:val="15"/>
                              </w:rPr>
                            </w:pPr>
                            <w:r w:rsidRPr="0095779E">
                              <w:rPr>
                                <w:rFonts w:ascii="Calibri" w:hAnsi="Calibri"/>
                                <w:sz w:val="15"/>
                                <w:szCs w:val="15"/>
                              </w:rPr>
                              <w:t>Projekt współfinansowany z Europejskiego Funduszu Społecznego w ramach Regionalnego Programu Operacyjnego Województwa Pomorskiego na lata 2014 - 2020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Obraz 56" descr="logo FG jpeg z napisem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24854" y="246185"/>
                          <a:ext cx="10439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7" o:spid="_x0000_s1027" style="position:absolute;left:0;text-align:left;margin-left:0;margin-top:-19.75pt;width:513.7pt;height:34.4pt;z-index:251673600;mso-position-horizontal:center;mso-position-horizontal-relative:margin;mso-width-relative:margin;mso-height-relative:margin" coordsize="65242,4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width:65242;height:2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+91r4A&#10;AADbAAAADwAAAGRycy9kb3ducmV2LnhtbERPPW/CMBDdK/EfrEPqVpwyVFXAINSEqgMLFDGf4iOO&#10;yJ0j25D039dDpY5P73u9nbhXDwqx82LgdVGAImm87aQ1cP7ev7yDignFYu+FDPxQhO1m9rTG0vpR&#10;jvQ4pVblEIklGnApDaXWsXHEGBd+IMnc1QfGlGFotQ045nDu9bIo3jRjJ7nB4UAfjprb6c4GDjy4&#10;4CpX10cZLZ+FPw/VxZjn+bRbgUo0pX/xn/vLGljmsflL/gF68w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5fvda+AAAA2wAAAA8AAAAAAAAAAAAAAAAAmAIAAGRycy9kb3ducmV2&#10;LnhtbFBLBQYAAAAABAAEAPUAAACDAwAAAAA=&#10;" stroked="f">
                <v:fill opacity="31354f"/>
                <v:textbox>
                  <w:txbxContent>
                    <w:p w:rsidR="00E0088D" w:rsidRPr="0095779E" w:rsidRDefault="00E0088D" w:rsidP="0041167C">
                      <w:pPr>
                        <w:pBdr>
                          <w:top w:val="single" w:sz="4" w:space="1" w:color="auto"/>
                        </w:pBdr>
                        <w:rPr>
                          <w:rFonts w:ascii="Calibri" w:hAnsi="Calibri"/>
                          <w:sz w:val="15"/>
                          <w:szCs w:val="15"/>
                        </w:rPr>
                      </w:pPr>
                      <w:r w:rsidRPr="0095779E">
                        <w:rPr>
                          <w:rFonts w:ascii="Calibri" w:hAnsi="Calibri"/>
                          <w:sz w:val="15"/>
                          <w:szCs w:val="15"/>
                        </w:rPr>
                        <w:t>Projekt współfinansowany z Europejskiego Funduszu Społecznego w ramach Regionalnego Programu Operacyjnego Województwa Pomorskiego na lata 2014 - 2020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6" o:spid="_x0000_s1029" type="#_x0000_t75" alt="logo FG jpeg z napisem" style="position:absolute;left:54248;top:2461;width:10439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cnF3BAAAA2wAAAA8AAABkcnMvZG93bnJldi54bWxEj92KwjAUhO8F3yEcwTtNFbZINYoIiqws&#10;4v/toTm2xeakNFG7b28EwcthZr5hJrPGlOJBtSssKxj0IxDEqdUFZwqOh2VvBMJ5ZI2lZVLwTw5m&#10;03Zrgom2T97RY+8zESDsElSQe18lUro0J4Oubyvi4F1tbdAHWWdS1/gMcFPKYRTF0mDBYSHHihY5&#10;pbf93Sgo7qvLH22OZ5wvf3m7utlYntZKdTvNfAzCU+O/4U97rRX8xPD+En6AnL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AcnF3BAAAA2wAAAA8AAAAAAAAAAAAAAAAAnwIA&#10;AGRycy9kb3ducmV2LnhtbFBLBQYAAAAABAAEAPcAAACNAwAAAAA=&#10;">
                <v:imagedata r:id="rId2" o:title="logo FG jpeg z napisem"/>
                <v:path arrowok="t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88D" w:rsidRDefault="00E0088D" w:rsidP="00357C40">
      <w:r>
        <w:separator/>
      </w:r>
    </w:p>
  </w:footnote>
  <w:footnote w:type="continuationSeparator" w:id="0">
    <w:p w:rsidR="00E0088D" w:rsidRDefault="00E0088D" w:rsidP="00357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Default="00E0088D" w:rsidP="00700D25">
    <w:pPr>
      <w:pStyle w:val="Nagwek"/>
      <w:tabs>
        <w:tab w:val="clear" w:pos="4536"/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page">
            <wp:posOffset>5507990</wp:posOffset>
          </wp:positionH>
          <wp:positionV relativeFrom="page">
            <wp:posOffset>358775</wp:posOffset>
          </wp:positionV>
          <wp:extent cx="1557020" cy="287655"/>
          <wp:effectExtent l="0" t="0" r="508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57020" cy="287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356870</wp:posOffset>
          </wp:positionV>
          <wp:extent cx="1698625" cy="2870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M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8625" cy="287091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margin">
            <wp:posOffset>-341630</wp:posOffset>
          </wp:positionH>
          <wp:positionV relativeFrom="page">
            <wp:posOffset>307975</wp:posOffset>
          </wp:positionV>
          <wp:extent cx="926465" cy="386080"/>
          <wp:effectExtent l="0" t="0" r="698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 log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386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E0088D" w:rsidRPr="00700D25" w:rsidRDefault="00E0088D" w:rsidP="00700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Default="00E0088D" w:rsidP="00165F2C">
    <w:pPr>
      <w:pStyle w:val="Nagwek"/>
      <w:tabs>
        <w:tab w:val="clear" w:pos="4536"/>
        <w:tab w:val="clear" w:pos="9072"/>
      </w:tabs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-346075</wp:posOffset>
              </wp:positionH>
              <wp:positionV relativeFrom="paragraph">
                <wp:posOffset>-141605</wp:posOffset>
              </wp:positionV>
              <wp:extent cx="6506845" cy="386080"/>
              <wp:effectExtent l="0" t="0" r="8255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06845" cy="386080"/>
                        <a:chOff x="0" y="0"/>
                        <a:chExt cx="6507090" cy="386080"/>
                      </a:xfrm>
                    </wpg:grpSpPr>
                    <pic:pic xmlns:pic="http://schemas.openxmlformats.org/drawingml/2006/picture">
                      <pic:nvPicPr>
                        <pic:cNvPr id="54" name="Obraz 5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4950070" y="52754"/>
                          <a:ext cx="155702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2" name="Obraz 5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73923" y="52754"/>
                          <a:ext cx="1698625" cy="2870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Obraz 1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6465" cy="386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BE57D3" id="Grupa 8" o:spid="_x0000_s1026" style="position:absolute;margin-left:-27.25pt;margin-top:-11.15pt;width:512.35pt;height:30.4pt;z-index:251670528" coordsize="65070,3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4" o:spid="_x0000_s1027" type="#_x0000_t75" style="position:absolute;left:49500;top:527;width:15570;height:28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4o2HEAAAA2wAAAA8AAABkcnMvZG93bnJldi54bWxEj09rwkAUxO+FfoflFbzVTWsVia7SCqWy&#10;4ME/B4+P7DMJZt+G7KtJv71bKPQ4zMxvmOV68I26URfrwAZexhko4iK4mksDp+Pn8xxUFGSHTWAy&#10;8EMR1qvHhyXmLvS8p9tBSpUgHHM0UIm0udaxqMhjHIeWOHmX0HmUJLtSuw77BPeNfs2ymfZYc1qo&#10;sKVNRcX18O0N2Gs8u43tC2etTOyHlS857YwZPQ3vC1BCg/yH/9pbZ2D6Br9f0g/Qq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d4o2HEAAAA2wAAAA8AAAAAAAAAAAAAAAAA&#10;nwIAAGRycy9kb3ducmV2LnhtbFBLBQYAAAAABAAEAPcAAACQAwAAAAA=&#10;">
                <v:imagedata r:id="rId4" o:title=""/>
                <v:path arrowok="t"/>
              </v:shape>
              <v:shape id="Obraz 52" o:spid="_x0000_s1028" type="#_x0000_t75" style="position:absolute;left:23739;top:527;width:16986;height:2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e0LzDAAAA2wAAAA8AAABkcnMvZG93bnJldi54bWxEj9GKwjAURN8F/yFcYd80bWFFq1FEdpd9&#10;EIrVD7g017ba3JQmq12/3giCj8PMnGGW69404kqdqy0riCcRCOLC6ppLBcfD93gGwnlkjY1lUvBP&#10;Dtar4WCJqbY33tM196UIEHYpKqi8b1MpXVGRQTexLXHwTrYz6IPsSqk7vAW4aWQSRVNpsOawUGFL&#10;24qKS/5nFExP2c6ZbXw+mPzu4q9MZz/JXKmPUb9ZgPDU+3f41f7VCj4TeH4JP0Cu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F7QvMMAAADbAAAADwAAAAAAAAAAAAAAAACf&#10;AgAAZHJzL2Rvd25yZXYueG1sUEsFBgAAAAAEAAQA9wAAAI8DAAAAAA==&#10;">
                <v:imagedata r:id="rId5" o:title=""/>
                <v:path arrowok="t"/>
              </v:shape>
              <v:shape id="Obraz 1" o:spid="_x0000_s1029" type="#_x0000_t75" style="position:absolute;width:9264;height:3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/oaK+AAAA2gAAAA8AAABkcnMvZG93bnJldi54bWxET0trAjEQvhf8D2EEbzVbDyqrUVpBEASL&#10;r/uwmX11M1mTqOu/bwTB0/DxPWe+7EwjbuR8ZVnB1zABQZxZXXGh4HRcf05B+ICssbFMCh7kYbno&#10;fcwx1fbOe7odQiFiCPsUFZQhtKmUPivJoB/aljhyuXUGQ4SukNrhPYabRo6SZCwNVhwbSmxpVVL2&#10;d7gaBds25x+td+vLr7ucN9O6rvPJUalBv/uegQjUhbf45d7oOB+erzyvXPw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K/oaK+AAAA2gAAAA8AAAAAAAAAAAAAAAAAnwIAAGRy&#10;cy9kb3ducmV2LnhtbFBLBQYAAAAABAAEAPcAAACKAwAAAAA=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67E1D"/>
    <w:multiLevelType w:val="hybridMultilevel"/>
    <w:tmpl w:val="71BA7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5BFF"/>
    <w:multiLevelType w:val="hybridMultilevel"/>
    <w:tmpl w:val="2F4E2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82417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E37FD"/>
    <w:multiLevelType w:val="hybridMultilevel"/>
    <w:tmpl w:val="2C063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0423D"/>
    <w:multiLevelType w:val="hybridMultilevel"/>
    <w:tmpl w:val="BFA48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51FF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794EAA"/>
    <w:multiLevelType w:val="hybridMultilevel"/>
    <w:tmpl w:val="3A74C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E33BEB"/>
    <w:multiLevelType w:val="hybridMultilevel"/>
    <w:tmpl w:val="D2382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5718A"/>
    <w:multiLevelType w:val="hybridMultilevel"/>
    <w:tmpl w:val="FAE00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2417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62340"/>
    <w:multiLevelType w:val="hybridMultilevel"/>
    <w:tmpl w:val="6F94E8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D1203"/>
    <w:multiLevelType w:val="hybridMultilevel"/>
    <w:tmpl w:val="5AAAB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D13217"/>
    <w:multiLevelType w:val="hybridMultilevel"/>
    <w:tmpl w:val="C5B094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3C1D04"/>
    <w:multiLevelType w:val="hybridMultilevel"/>
    <w:tmpl w:val="ABC07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9236C"/>
    <w:multiLevelType w:val="hybridMultilevel"/>
    <w:tmpl w:val="3EA0CE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8B7C2A"/>
    <w:multiLevelType w:val="hybridMultilevel"/>
    <w:tmpl w:val="77207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A4B1C"/>
    <w:multiLevelType w:val="hybridMultilevel"/>
    <w:tmpl w:val="6AF25AAA"/>
    <w:lvl w:ilvl="0" w:tplc="04150019">
      <w:start w:val="1"/>
      <w:numFmt w:val="lowerLetter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4"/>
  </w:num>
  <w:num w:numId="5">
    <w:abstractNumId w:val="11"/>
  </w:num>
  <w:num w:numId="6">
    <w:abstractNumId w:val="9"/>
  </w:num>
  <w:num w:numId="7">
    <w:abstractNumId w:val="3"/>
  </w:num>
  <w:num w:numId="8">
    <w:abstractNumId w:val="10"/>
  </w:num>
  <w:num w:numId="9">
    <w:abstractNumId w:val="12"/>
  </w:num>
  <w:num w:numId="10">
    <w:abstractNumId w:val="8"/>
  </w:num>
  <w:num w:numId="11">
    <w:abstractNumId w:val="1"/>
  </w:num>
  <w:num w:numId="12">
    <w:abstractNumId w:val="0"/>
  </w:num>
  <w:num w:numId="13">
    <w:abstractNumId w:val="13"/>
  </w:num>
  <w:num w:numId="14">
    <w:abstractNumId w:val="7"/>
  </w:num>
  <w:num w:numId="15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46"/>
    <w:rsid w:val="00005B1E"/>
    <w:rsid w:val="0001603E"/>
    <w:rsid w:val="000244EC"/>
    <w:rsid w:val="00041EFF"/>
    <w:rsid w:val="00043925"/>
    <w:rsid w:val="00046F7C"/>
    <w:rsid w:val="000720B5"/>
    <w:rsid w:val="00077AC6"/>
    <w:rsid w:val="00080F9A"/>
    <w:rsid w:val="000867DC"/>
    <w:rsid w:val="0009523C"/>
    <w:rsid w:val="000A3A9B"/>
    <w:rsid w:val="000A426A"/>
    <w:rsid w:val="000A78BE"/>
    <w:rsid w:val="000C6DDD"/>
    <w:rsid w:val="000F461D"/>
    <w:rsid w:val="0010750E"/>
    <w:rsid w:val="00117E35"/>
    <w:rsid w:val="001277CC"/>
    <w:rsid w:val="001369E1"/>
    <w:rsid w:val="00136ED3"/>
    <w:rsid w:val="00157BCC"/>
    <w:rsid w:val="00165F2C"/>
    <w:rsid w:val="0017017C"/>
    <w:rsid w:val="0017180E"/>
    <w:rsid w:val="001B1468"/>
    <w:rsid w:val="001B7321"/>
    <w:rsid w:val="001C0D11"/>
    <w:rsid w:val="001C36F6"/>
    <w:rsid w:val="001D75ED"/>
    <w:rsid w:val="001F7784"/>
    <w:rsid w:val="0020023A"/>
    <w:rsid w:val="00222398"/>
    <w:rsid w:val="00235E09"/>
    <w:rsid w:val="0026159F"/>
    <w:rsid w:val="00263E13"/>
    <w:rsid w:val="00265485"/>
    <w:rsid w:val="00270EAE"/>
    <w:rsid w:val="00280F99"/>
    <w:rsid w:val="002829B5"/>
    <w:rsid w:val="002855A0"/>
    <w:rsid w:val="002A6721"/>
    <w:rsid w:val="002B6A8E"/>
    <w:rsid w:val="002C577E"/>
    <w:rsid w:val="002D00FF"/>
    <w:rsid w:val="002E6A74"/>
    <w:rsid w:val="002E6C45"/>
    <w:rsid w:val="002F65DB"/>
    <w:rsid w:val="00300630"/>
    <w:rsid w:val="00301B6F"/>
    <w:rsid w:val="00302D99"/>
    <w:rsid w:val="00303921"/>
    <w:rsid w:val="00311077"/>
    <w:rsid w:val="0031239E"/>
    <w:rsid w:val="0032670A"/>
    <w:rsid w:val="00350971"/>
    <w:rsid w:val="00351AC1"/>
    <w:rsid w:val="00357C40"/>
    <w:rsid w:val="003701DC"/>
    <w:rsid w:val="00374376"/>
    <w:rsid w:val="00374B1B"/>
    <w:rsid w:val="00381D65"/>
    <w:rsid w:val="003A7B91"/>
    <w:rsid w:val="003D3C28"/>
    <w:rsid w:val="003D46BF"/>
    <w:rsid w:val="003D5B86"/>
    <w:rsid w:val="003D78C1"/>
    <w:rsid w:val="003F0958"/>
    <w:rsid w:val="003F6592"/>
    <w:rsid w:val="003F7B83"/>
    <w:rsid w:val="0041167C"/>
    <w:rsid w:val="004138FB"/>
    <w:rsid w:val="00425FDF"/>
    <w:rsid w:val="0044160B"/>
    <w:rsid w:val="0045387C"/>
    <w:rsid w:val="00453C1C"/>
    <w:rsid w:val="004573CB"/>
    <w:rsid w:val="004643DC"/>
    <w:rsid w:val="00474995"/>
    <w:rsid w:val="00494A7F"/>
    <w:rsid w:val="004A66AD"/>
    <w:rsid w:val="004B5A97"/>
    <w:rsid w:val="004C50FE"/>
    <w:rsid w:val="004D3345"/>
    <w:rsid w:val="004D3387"/>
    <w:rsid w:val="005339F6"/>
    <w:rsid w:val="00566E32"/>
    <w:rsid w:val="00567B0F"/>
    <w:rsid w:val="00581B21"/>
    <w:rsid w:val="00591CF3"/>
    <w:rsid w:val="005937FB"/>
    <w:rsid w:val="00594630"/>
    <w:rsid w:val="005A065F"/>
    <w:rsid w:val="005A4961"/>
    <w:rsid w:val="005C0410"/>
    <w:rsid w:val="005C0E9C"/>
    <w:rsid w:val="005D065B"/>
    <w:rsid w:val="005D6E13"/>
    <w:rsid w:val="005D7B09"/>
    <w:rsid w:val="005E7BEA"/>
    <w:rsid w:val="005F0F46"/>
    <w:rsid w:val="005F2A54"/>
    <w:rsid w:val="00605BD6"/>
    <w:rsid w:val="006150C5"/>
    <w:rsid w:val="00631025"/>
    <w:rsid w:val="006316F5"/>
    <w:rsid w:val="00635463"/>
    <w:rsid w:val="0064284F"/>
    <w:rsid w:val="00643504"/>
    <w:rsid w:val="0064491D"/>
    <w:rsid w:val="006464B1"/>
    <w:rsid w:val="00650F64"/>
    <w:rsid w:val="0065684D"/>
    <w:rsid w:val="006605EB"/>
    <w:rsid w:val="006646F2"/>
    <w:rsid w:val="0067532F"/>
    <w:rsid w:val="00684B5A"/>
    <w:rsid w:val="00685A9E"/>
    <w:rsid w:val="006861C2"/>
    <w:rsid w:val="00697A5F"/>
    <w:rsid w:val="006A0FDD"/>
    <w:rsid w:val="006A1E3C"/>
    <w:rsid w:val="006C3257"/>
    <w:rsid w:val="006E014C"/>
    <w:rsid w:val="006E4A83"/>
    <w:rsid w:val="006E7B53"/>
    <w:rsid w:val="00700D25"/>
    <w:rsid w:val="00704D68"/>
    <w:rsid w:val="00714585"/>
    <w:rsid w:val="00730CF7"/>
    <w:rsid w:val="00732A8F"/>
    <w:rsid w:val="00734410"/>
    <w:rsid w:val="0074547F"/>
    <w:rsid w:val="00764B0A"/>
    <w:rsid w:val="00780A61"/>
    <w:rsid w:val="00783511"/>
    <w:rsid w:val="0078612A"/>
    <w:rsid w:val="007872D7"/>
    <w:rsid w:val="0079301F"/>
    <w:rsid w:val="00793444"/>
    <w:rsid w:val="007B2609"/>
    <w:rsid w:val="007C3066"/>
    <w:rsid w:val="007C7099"/>
    <w:rsid w:val="007D5089"/>
    <w:rsid w:val="007E04DC"/>
    <w:rsid w:val="007F3E9E"/>
    <w:rsid w:val="0081697C"/>
    <w:rsid w:val="00817C30"/>
    <w:rsid w:val="0083151B"/>
    <w:rsid w:val="008377CE"/>
    <w:rsid w:val="00845AAA"/>
    <w:rsid w:val="00855CC6"/>
    <w:rsid w:val="0087591B"/>
    <w:rsid w:val="00887769"/>
    <w:rsid w:val="00892A43"/>
    <w:rsid w:val="008A701D"/>
    <w:rsid w:val="008A7FA3"/>
    <w:rsid w:val="008B13D2"/>
    <w:rsid w:val="008C32AA"/>
    <w:rsid w:val="008D7232"/>
    <w:rsid w:val="008D78B4"/>
    <w:rsid w:val="008E02EE"/>
    <w:rsid w:val="008E15F3"/>
    <w:rsid w:val="008E4490"/>
    <w:rsid w:val="008E5802"/>
    <w:rsid w:val="008F2913"/>
    <w:rsid w:val="0090628C"/>
    <w:rsid w:val="009316AE"/>
    <w:rsid w:val="0093262A"/>
    <w:rsid w:val="00932904"/>
    <w:rsid w:val="0094248A"/>
    <w:rsid w:val="0095779E"/>
    <w:rsid w:val="00965161"/>
    <w:rsid w:val="009703F4"/>
    <w:rsid w:val="0097574A"/>
    <w:rsid w:val="009B2C7E"/>
    <w:rsid w:val="009B40AD"/>
    <w:rsid w:val="009C07EA"/>
    <w:rsid w:val="009D73E3"/>
    <w:rsid w:val="009D74D0"/>
    <w:rsid w:val="009E60CA"/>
    <w:rsid w:val="009E669F"/>
    <w:rsid w:val="009F31AE"/>
    <w:rsid w:val="00A1180C"/>
    <w:rsid w:val="00A13989"/>
    <w:rsid w:val="00A20870"/>
    <w:rsid w:val="00A31677"/>
    <w:rsid w:val="00A324CB"/>
    <w:rsid w:val="00A3311D"/>
    <w:rsid w:val="00A3479D"/>
    <w:rsid w:val="00A40955"/>
    <w:rsid w:val="00A449FF"/>
    <w:rsid w:val="00A55132"/>
    <w:rsid w:val="00A57C6F"/>
    <w:rsid w:val="00A902B2"/>
    <w:rsid w:val="00AA17DF"/>
    <w:rsid w:val="00AA612A"/>
    <w:rsid w:val="00AD29AE"/>
    <w:rsid w:val="00AE2F2C"/>
    <w:rsid w:val="00AE42E6"/>
    <w:rsid w:val="00AF50D2"/>
    <w:rsid w:val="00B040E7"/>
    <w:rsid w:val="00B47DF5"/>
    <w:rsid w:val="00BD6A16"/>
    <w:rsid w:val="00BD78A7"/>
    <w:rsid w:val="00BE3633"/>
    <w:rsid w:val="00BE3DE4"/>
    <w:rsid w:val="00BE5E60"/>
    <w:rsid w:val="00BF1D44"/>
    <w:rsid w:val="00BF78A4"/>
    <w:rsid w:val="00C01C51"/>
    <w:rsid w:val="00C17189"/>
    <w:rsid w:val="00C24132"/>
    <w:rsid w:val="00C40005"/>
    <w:rsid w:val="00C43BBA"/>
    <w:rsid w:val="00C44E32"/>
    <w:rsid w:val="00C55452"/>
    <w:rsid w:val="00C5546B"/>
    <w:rsid w:val="00C753E4"/>
    <w:rsid w:val="00C8738C"/>
    <w:rsid w:val="00C916F8"/>
    <w:rsid w:val="00CB40E3"/>
    <w:rsid w:val="00CD7890"/>
    <w:rsid w:val="00CE4876"/>
    <w:rsid w:val="00CE68CF"/>
    <w:rsid w:val="00CF1AD9"/>
    <w:rsid w:val="00D01E80"/>
    <w:rsid w:val="00D033E9"/>
    <w:rsid w:val="00D047EE"/>
    <w:rsid w:val="00D22E62"/>
    <w:rsid w:val="00D4389C"/>
    <w:rsid w:val="00D60726"/>
    <w:rsid w:val="00D64875"/>
    <w:rsid w:val="00D71A92"/>
    <w:rsid w:val="00D75A84"/>
    <w:rsid w:val="00D87DAB"/>
    <w:rsid w:val="00D925E3"/>
    <w:rsid w:val="00DA08D8"/>
    <w:rsid w:val="00DB07D3"/>
    <w:rsid w:val="00DB2F59"/>
    <w:rsid w:val="00DD5C1B"/>
    <w:rsid w:val="00DD5FFD"/>
    <w:rsid w:val="00DE06D3"/>
    <w:rsid w:val="00E0002C"/>
    <w:rsid w:val="00E0088D"/>
    <w:rsid w:val="00E101B3"/>
    <w:rsid w:val="00E23F95"/>
    <w:rsid w:val="00E33E78"/>
    <w:rsid w:val="00E369DC"/>
    <w:rsid w:val="00E62A6F"/>
    <w:rsid w:val="00E65B2D"/>
    <w:rsid w:val="00E660D6"/>
    <w:rsid w:val="00E67CB8"/>
    <w:rsid w:val="00E775C2"/>
    <w:rsid w:val="00E81DBF"/>
    <w:rsid w:val="00E837BE"/>
    <w:rsid w:val="00E87264"/>
    <w:rsid w:val="00EB13CD"/>
    <w:rsid w:val="00EB597D"/>
    <w:rsid w:val="00EB5F99"/>
    <w:rsid w:val="00EC2708"/>
    <w:rsid w:val="00EC78B0"/>
    <w:rsid w:val="00ED3024"/>
    <w:rsid w:val="00EE4FCB"/>
    <w:rsid w:val="00EF2225"/>
    <w:rsid w:val="00EF2AB5"/>
    <w:rsid w:val="00F21E98"/>
    <w:rsid w:val="00F26E01"/>
    <w:rsid w:val="00F26EC7"/>
    <w:rsid w:val="00F43DD3"/>
    <w:rsid w:val="00F45591"/>
    <w:rsid w:val="00F47E87"/>
    <w:rsid w:val="00F552B1"/>
    <w:rsid w:val="00F55734"/>
    <w:rsid w:val="00F62C0E"/>
    <w:rsid w:val="00F62DBA"/>
    <w:rsid w:val="00F95962"/>
    <w:rsid w:val="00FB173F"/>
    <w:rsid w:val="00FB5A53"/>
    <w:rsid w:val="00FB6443"/>
    <w:rsid w:val="00FD2B08"/>
    <w:rsid w:val="00FD36B7"/>
    <w:rsid w:val="00FD6F04"/>
    <w:rsid w:val="00FE1620"/>
    <w:rsid w:val="00FE3936"/>
    <w:rsid w:val="00FF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3B4C7C4E-F796-46D0-AA67-BE149DB1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59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7C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57C40"/>
  </w:style>
  <w:style w:type="paragraph" w:styleId="Stopka">
    <w:name w:val="footer"/>
    <w:basedOn w:val="Normalny"/>
    <w:link w:val="StopkaZnak"/>
    <w:uiPriority w:val="99"/>
    <w:unhideWhenUsed/>
    <w:rsid w:val="00357C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357C40"/>
  </w:style>
  <w:style w:type="paragraph" w:styleId="Tekstdymka">
    <w:name w:val="Balloon Text"/>
    <w:basedOn w:val="Normalny"/>
    <w:link w:val="TekstdymkaZnak"/>
    <w:uiPriority w:val="99"/>
    <w:semiHidden/>
    <w:unhideWhenUsed/>
    <w:rsid w:val="00A449F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9F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4559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D73E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7E35"/>
    <w:pPr>
      <w:spacing w:before="100" w:beforeAutospacing="1" w:after="100" w:afterAutospacing="1"/>
    </w:pPr>
    <w:rPr>
      <w:rFonts w:ascii="Times New Roman" w:hAnsi="Times New Roman"/>
    </w:rPr>
  </w:style>
  <w:style w:type="table" w:styleId="Tabela-Siatka">
    <w:name w:val="Table Grid"/>
    <w:basedOn w:val="Standardowy"/>
    <w:uiPriority w:val="39"/>
    <w:rsid w:val="0081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ungo.com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fungo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fungo.com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usz\Documents\KDP%202\Pionowy%20szar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8855B-222A-48A3-9668-AB397DC1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Pionowy szary</Template>
  <TotalTime>1341</TotalTime>
  <Pages>18</Pages>
  <Words>6042</Words>
  <Characters>36256</Characters>
  <Application>Microsoft Office Word</Application>
  <DocSecurity>0</DocSecurity>
  <Lines>302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A.Różańska</cp:lastModifiedBy>
  <cp:revision>29</cp:revision>
  <cp:lastPrinted>2023-06-07T06:56:00Z</cp:lastPrinted>
  <dcterms:created xsi:type="dcterms:W3CDTF">2022-08-08T08:41:00Z</dcterms:created>
  <dcterms:modified xsi:type="dcterms:W3CDTF">2023-07-18T09:40:00Z</dcterms:modified>
</cp:coreProperties>
</file>